
<file path=[Content_Types].xml><?xml version="1.0" encoding="utf-8"?>
<Types xmlns="http://schemas.openxmlformats.org/package/2006/content-types">
  <Default Extension="bin" ContentType="application/vnd.ms-word.attachedToolbars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85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480"/>
        <w:gridCol w:w="3403"/>
        <w:gridCol w:w="3402"/>
      </w:tblGrid>
      <w:tr w:rsidR="006D700B" w:rsidRPr="00E61068" w14:paraId="33E18EA5" w14:textId="77777777" w:rsidTr="00ED3F51">
        <w:trPr>
          <w:trHeight w:hRule="exact" w:val="2268"/>
        </w:trPr>
        <w:tc>
          <w:tcPr>
            <w:tcW w:w="5883" w:type="dxa"/>
            <w:gridSpan w:val="2"/>
          </w:tcPr>
          <w:p w14:paraId="64F64865" w14:textId="3CB825B8" w:rsidR="00106152" w:rsidRPr="00E61068" w:rsidRDefault="002F6F59" w:rsidP="00106152">
            <w:r>
              <w:t>Merete Havre</w:t>
            </w:r>
            <w:sdt>
              <w:sdtPr>
                <w:rPr>
                  <w:vanish/>
                </w:rPr>
                <w:alias w:val="Sdm_AMAdr"/>
                <w:tag w:val="Sdm_AMAdr"/>
                <w:id w:val="-1070262804"/>
                <w:placeholder>
                  <w:docPart w:val="93DE8AD7A8AF44088207FB272B9D0B15"/>
                </w:placeholder>
                <w:dataBinding w:xpath="/document/body/Sdm_AMAdr" w:storeItemID="{B3FB355C-A274-4F0E-964E-4A50EE9E1C80}"/>
                <w:text/>
              </w:sdtPr>
              <w:sdtEndPr/>
              <w:sdtContent>
                <w:bookmarkStart w:id="0" w:name="Sdm_AMAdr"/>
                <w:r w:rsidR="001976A7">
                  <w:rPr>
                    <w:vanish/>
                  </w:rPr>
                  <w:t xml:space="preserve"> </w:t>
                </w:r>
              </w:sdtContent>
            </w:sdt>
            <w:bookmarkEnd w:id="0"/>
            <w:r w:rsidR="00F760FB" w:rsidRPr="00E61068">
              <w:t xml:space="preserve"> </w:t>
            </w:r>
          </w:p>
          <w:p w14:paraId="57442BB9" w14:textId="24918574" w:rsidR="006615EE" w:rsidRPr="00E61068" w:rsidRDefault="001976A7" w:rsidP="006615EE">
            <w:pPr>
              <w:rPr>
                <w:vanish/>
              </w:rPr>
            </w:pPr>
            <w:sdt>
              <w:sdtPr>
                <w:rPr>
                  <w:vanish/>
                </w:rPr>
                <w:alias w:val="Sdm_AMPostNr"/>
                <w:tag w:val="Sdm_AMPostNr"/>
                <w:id w:val="-1877544983"/>
                <w:placeholder>
                  <w:docPart w:val="CD2BF71AA3844AC3A7EBAA7F8DECB097"/>
                </w:placeholder>
                <w:dataBinding w:xpath="/document/body/Sdm_AMPostNr" w:storeItemID="{B3FB355C-A274-4F0E-964E-4A50EE9E1C80}"/>
                <w:text/>
              </w:sdtPr>
              <w:sdtEndPr/>
              <w:sdtContent>
                <w:bookmarkStart w:id="1" w:name="Sdm_AMPostNr"/>
                <w:r>
                  <w:rPr>
                    <w:vanish/>
                  </w:rPr>
                  <w:t xml:space="preserve"> </w:t>
                </w:r>
              </w:sdtContent>
            </w:sdt>
            <w:bookmarkEnd w:id="1"/>
            <w:r w:rsidR="00842D3E" w:rsidRPr="00E61068">
              <w:rPr>
                <w:vanish/>
              </w:rPr>
              <w:t xml:space="preserve"> </w:t>
            </w:r>
            <w:sdt>
              <w:sdtPr>
                <w:rPr>
                  <w:vanish/>
                </w:rPr>
                <w:alias w:val="Sdm_AMPoststed"/>
                <w:tag w:val="Sdm_AMPoststed"/>
                <w:id w:val="2058820857"/>
                <w:placeholder>
                  <w:docPart w:val="763C0E19B8DF4468A787D90B89265A32"/>
                </w:placeholder>
                <w:dataBinding w:xpath="/document/body/Sdm_AMPoststed" w:storeItemID="{B3FB355C-A274-4F0E-964E-4A50EE9E1C80}"/>
                <w:text/>
              </w:sdtPr>
              <w:sdtEndPr/>
              <w:sdtContent>
                <w:bookmarkStart w:id="2" w:name="Sdm_AMPoststed"/>
                <w:r>
                  <w:rPr>
                    <w:vanish/>
                  </w:rPr>
                  <w:t xml:space="preserve"> </w:t>
                </w:r>
              </w:sdtContent>
            </w:sdt>
            <w:bookmarkStart w:id="3" w:name="bkmLand"/>
            <w:bookmarkEnd w:id="3"/>
            <w:bookmarkEnd w:id="2"/>
          </w:p>
          <w:p w14:paraId="6D2D5928" w14:textId="5E4FA1E1" w:rsidR="006D700B" w:rsidRPr="00E61068" w:rsidRDefault="001976A7" w:rsidP="00F760FB">
            <w:pPr>
              <w:rPr>
                <w:vanish/>
              </w:rPr>
            </w:pPr>
            <w:sdt>
              <w:sdtPr>
                <w:rPr>
                  <w:vanish/>
                </w:rPr>
                <w:alias w:val="Sdm_Att"/>
                <w:tag w:val="Sdm_Att"/>
                <w:id w:val="-2066933057"/>
                <w:placeholder>
                  <w:docPart w:val="1627047ED33D446880B1241743929F25"/>
                </w:placeholder>
                <w:dataBinding w:xpath="/document/body/Sdm_Att" w:storeItemID="{B3FB355C-A274-4F0E-964E-4A50EE9E1C80}"/>
                <w:text/>
              </w:sdtPr>
              <w:sdtEndPr/>
              <w:sdtContent>
                <w:bookmarkStart w:id="4" w:name="Sdm_Att"/>
                <w:r>
                  <w:rPr>
                    <w:vanish/>
                  </w:rPr>
                  <w:t xml:space="preserve"> </w:t>
                </w:r>
              </w:sdtContent>
            </w:sdt>
            <w:bookmarkEnd w:id="4"/>
          </w:p>
        </w:tc>
        <w:tc>
          <w:tcPr>
            <w:tcW w:w="3402" w:type="dxa"/>
          </w:tcPr>
          <w:p w14:paraId="7FC245CB" w14:textId="77777777" w:rsidR="006D700B" w:rsidRPr="00E61068" w:rsidRDefault="006D700B">
            <w:pPr>
              <w:spacing w:line="300" w:lineRule="exact"/>
              <w:rPr>
                <w:sz w:val="16"/>
                <w:szCs w:val="16"/>
              </w:rPr>
            </w:pPr>
          </w:p>
          <w:p w14:paraId="5AFC7D19" w14:textId="77777777" w:rsidR="006D700B" w:rsidRPr="00E61068" w:rsidRDefault="006D700B">
            <w:pPr>
              <w:spacing w:line="300" w:lineRule="exact"/>
              <w:rPr>
                <w:sz w:val="16"/>
                <w:szCs w:val="16"/>
              </w:rPr>
            </w:pPr>
          </w:p>
          <w:p w14:paraId="235807C4" w14:textId="2EBD03F8" w:rsidR="006D700B" w:rsidRPr="00E61068" w:rsidRDefault="001976A7">
            <w:pPr>
              <w:spacing w:line="300" w:lineRule="exact"/>
              <w:rPr>
                <w:vanish/>
                <w:sz w:val="16"/>
                <w:szCs w:val="16"/>
              </w:rPr>
            </w:pPr>
            <w:sdt>
              <w:sdtPr>
                <w:rPr>
                  <w:vanish/>
                  <w:sz w:val="16"/>
                  <w:szCs w:val="16"/>
                </w:rPr>
                <w:alias w:val="sgr_beskrivelse"/>
                <w:tag w:val="sgr_beskrivelse"/>
                <w:id w:val="17735921"/>
                <w:placeholder>
                  <w:docPart w:val="0AC340FF26DC47C0AB7D006ABB9260E5"/>
                </w:placeholder>
                <w:dataBinding w:xpath="/document/body/sgr_beskrivelse" w:storeItemID="{B3FB355C-A274-4F0E-964E-4A50EE9E1C80}"/>
                <w:text/>
              </w:sdtPr>
              <w:sdtEndPr/>
              <w:sdtContent>
                <w:bookmarkStart w:id="5" w:name="sgr_beskrivelse"/>
                <w:r>
                  <w:rPr>
                    <w:vanish/>
                    <w:sz w:val="16"/>
                    <w:szCs w:val="16"/>
                  </w:rPr>
                  <w:t xml:space="preserve"> </w:t>
                </w:r>
              </w:sdtContent>
            </w:sdt>
            <w:bookmarkEnd w:id="5"/>
          </w:p>
          <w:p w14:paraId="032EC253" w14:textId="546C82A9" w:rsidR="006D700B" w:rsidRPr="00E61068" w:rsidRDefault="00DE433F">
            <w:pPr>
              <w:spacing w:line="300" w:lineRule="exact"/>
              <w:rPr>
                <w:vanish/>
                <w:sz w:val="16"/>
                <w:szCs w:val="16"/>
              </w:rPr>
            </w:pPr>
            <w:bookmarkStart w:id="6" w:name="uoff"/>
            <w:bookmarkEnd w:id="6"/>
            <w:r w:rsidRPr="00E61068">
              <w:rPr>
                <w:vanish/>
                <w:sz w:val="16"/>
                <w:szCs w:val="16"/>
              </w:rPr>
              <w:t xml:space="preserve"> </w:t>
            </w:r>
            <w:sdt>
              <w:sdtPr>
                <w:rPr>
                  <w:vanish/>
                  <w:sz w:val="16"/>
                  <w:szCs w:val="16"/>
                </w:rPr>
                <w:alias w:val="Spg_paragrafID"/>
                <w:tag w:val="Spg_paragrafID"/>
                <w:id w:val="1553350871"/>
                <w:placeholder>
                  <w:docPart w:val="F0AF7D5DA3A6471A998AC89C8CA4205F"/>
                </w:placeholder>
                <w:dataBinding w:xpath="/document/body/Spg_paragrafID" w:storeItemID="{B3FB355C-A274-4F0E-964E-4A50EE9E1C80}"/>
                <w:text/>
              </w:sdtPr>
              <w:sdtEndPr/>
              <w:sdtContent>
                <w:bookmarkStart w:id="7" w:name="Spg_paragrafID"/>
                <w:r w:rsidR="001976A7">
                  <w:rPr>
                    <w:vanish/>
                    <w:sz w:val="16"/>
                    <w:szCs w:val="16"/>
                  </w:rPr>
                  <w:t xml:space="preserve"> </w:t>
                </w:r>
              </w:sdtContent>
            </w:sdt>
            <w:bookmarkEnd w:id="7"/>
          </w:p>
        </w:tc>
      </w:tr>
      <w:tr w:rsidR="006D700B" w:rsidRPr="00E61068" w14:paraId="6F5A80C5" w14:textId="77777777" w:rsidTr="007F5C05">
        <w:tc>
          <w:tcPr>
            <w:tcW w:w="2480" w:type="dxa"/>
          </w:tcPr>
          <w:p w14:paraId="6F2A1506" w14:textId="77777777" w:rsidR="006D700B" w:rsidRPr="00E61068" w:rsidRDefault="000C4C4F">
            <w:pPr>
              <w:spacing w:before="120"/>
              <w:rPr>
                <w:sz w:val="16"/>
              </w:rPr>
            </w:pPr>
            <w:r w:rsidRPr="00E61068">
              <w:rPr>
                <w:sz w:val="16"/>
              </w:rPr>
              <w:t>Deres</w:t>
            </w:r>
            <w:r w:rsidR="005D4F2B" w:rsidRPr="00E61068">
              <w:rPr>
                <w:sz w:val="16"/>
              </w:rPr>
              <w:t xml:space="preserve"> </w:t>
            </w:r>
            <w:r w:rsidR="006D700B" w:rsidRPr="00E61068">
              <w:rPr>
                <w:sz w:val="16"/>
              </w:rPr>
              <w:t>ref.</w:t>
            </w:r>
          </w:p>
        </w:tc>
        <w:tc>
          <w:tcPr>
            <w:tcW w:w="3403" w:type="dxa"/>
          </w:tcPr>
          <w:p w14:paraId="3C758A28" w14:textId="77777777" w:rsidR="006D700B" w:rsidRPr="00E61068" w:rsidRDefault="006D700B">
            <w:pPr>
              <w:spacing w:before="120"/>
              <w:rPr>
                <w:sz w:val="16"/>
              </w:rPr>
            </w:pPr>
            <w:r w:rsidRPr="00E61068">
              <w:rPr>
                <w:sz w:val="16"/>
              </w:rPr>
              <w:t>Vår ref.</w:t>
            </w:r>
          </w:p>
        </w:tc>
        <w:tc>
          <w:tcPr>
            <w:tcW w:w="3402" w:type="dxa"/>
          </w:tcPr>
          <w:p w14:paraId="0441E77E" w14:textId="77777777" w:rsidR="006D700B" w:rsidRPr="00E61068" w:rsidRDefault="006D700B">
            <w:pPr>
              <w:spacing w:before="120"/>
            </w:pPr>
            <w:bookmarkStart w:id="8" w:name="bkmDate"/>
            <w:r w:rsidRPr="00E61068">
              <w:rPr>
                <w:sz w:val="16"/>
              </w:rPr>
              <w:t>Dato</w:t>
            </w:r>
            <w:bookmarkEnd w:id="8"/>
            <w:r w:rsidR="00240446" w:rsidRPr="00E61068">
              <w:rPr>
                <w:sz w:val="16"/>
              </w:rPr>
              <w:t xml:space="preserve"> </w:t>
            </w:r>
          </w:p>
        </w:tc>
      </w:tr>
      <w:tr w:rsidR="006D700B" w:rsidRPr="00E61068" w14:paraId="377FF04B" w14:textId="77777777" w:rsidTr="007F5C05">
        <w:trPr>
          <w:hidden/>
        </w:trPr>
        <w:tc>
          <w:tcPr>
            <w:tcW w:w="2480" w:type="dxa"/>
          </w:tcPr>
          <w:p w14:paraId="7E0B0803" w14:textId="5DE4B6A1" w:rsidR="006D700B" w:rsidRPr="00E61068" w:rsidRDefault="001976A7" w:rsidP="00BD0893">
            <w:pPr>
              <w:rPr>
                <w:vanish/>
                <w:sz w:val="16"/>
                <w:szCs w:val="16"/>
              </w:rPr>
            </w:pPr>
            <w:sdt>
              <w:sdtPr>
                <w:rPr>
                  <w:vanish/>
                  <w:sz w:val="16"/>
                  <w:szCs w:val="16"/>
                </w:rPr>
                <w:alias w:val="Sdo_AMReferanse"/>
                <w:tag w:val="Sdo_AMReferanse"/>
                <w:id w:val="41913513"/>
                <w:placeholder>
                  <w:docPart w:val="5584D06FBA5C40D6833A12257D873C2F"/>
                </w:placeholder>
                <w:dataBinding w:xpath="/document/body/Sdo_AMReferanse" w:storeItemID="{B3FB355C-A274-4F0E-964E-4A50EE9E1C80}"/>
                <w:text/>
              </w:sdtPr>
              <w:sdtEndPr/>
              <w:sdtContent>
                <w:bookmarkStart w:id="9" w:name="Sdo_AMReferanse"/>
                <w:r>
                  <w:rPr>
                    <w:vanish/>
                    <w:sz w:val="16"/>
                    <w:szCs w:val="16"/>
                  </w:rPr>
                  <w:t xml:space="preserve"> </w:t>
                </w:r>
              </w:sdtContent>
            </w:sdt>
            <w:bookmarkEnd w:id="9"/>
          </w:p>
        </w:tc>
        <w:tc>
          <w:tcPr>
            <w:tcW w:w="3403" w:type="dxa"/>
          </w:tcPr>
          <w:p w14:paraId="083F6470" w14:textId="00663B76" w:rsidR="006D700B" w:rsidRPr="00E61068" w:rsidRDefault="001976A7" w:rsidP="00ED2F76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alias w:val="Sas_ArkivsakID"/>
                <w:tag w:val="Sas_ArkivsakID"/>
                <w:id w:val="763126"/>
                <w:placeholder>
                  <w:docPart w:val="857136BA86514B49A31F1318319D1867"/>
                </w:placeholder>
                <w:dataBinding w:xpath="/document/body/Sas_ArkivsakID" w:storeItemID="{B3FB355C-A274-4F0E-964E-4A50EE9E1C80}"/>
                <w:text/>
              </w:sdtPr>
              <w:sdtEndPr/>
              <w:sdtContent>
                <w:bookmarkStart w:id="10" w:name="Sas_ArkivsakID"/>
                <w:r w:rsidR="00E61068" w:rsidRPr="00E61068">
                  <w:rPr>
                    <w:sz w:val="16"/>
                    <w:szCs w:val="16"/>
                  </w:rPr>
                  <w:t>24/3603</w:t>
                </w:r>
              </w:sdtContent>
            </w:sdt>
            <w:bookmarkEnd w:id="10"/>
            <w:r w:rsidR="000B61B0" w:rsidRPr="00E61068">
              <w:rPr>
                <w:sz w:val="16"/>
                <w:szCs w:val="16"/>
              </w:rPr>
              <w:t xml:space="preserve"> - </w:t>
            </w:r>
            <w:sdt>
              <w:sdtPr>
                <w:rPr>
                  <w:sz w:val="16"/>
                  <w:szCs w:val="16"/>
                </w:rPr>
                <w:alias w:val="Gid_GidKode"/>
                <w:tag w:val="Gid_GidKode"/>
                <w:id w:val="566460212"/>
                <w:dataBinding w:xpath="/document/body/Gid_GidKode" w:storeItemID="{B3FB355C-A274-4F0E-964E-4A50EE9E1C80}"/>
                <w:text/>
              </w:sdtPr>
              <w:sdtEndPr/>
              <w:sdtContent>
                <w:bookmarkStart w:id="11" w:name="Gid_GidKode"/>
                <w:r w:rsidR="00B24268" w:rsidRPr="00E61068">
                  <w:rPr>
                    <w:sz w:val="16"/>
                    <w:szCs w:val="16"/>
                  </w:rPr>
                  <w:t>EVHE</w:t>
                </w:r>
              </w:sdtContent>
            </w:sdt>
            <w:bookmarkEnd w:id="11"/>
          </w:p>
        </w:tc>
        <w:tc>
          <w:tcPr>
            <w:tcW w:w="3402" w:type="dxa"/>
          </w:tcPr>
          <w:p w14:paraId="02FCCE38" w14:textId="4D341575" w:rsidR="006D700B" w:rsidRPr="00E61068" w:rsidRDefault="001976A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alias w:val="Sdo_DokDato"/>
                <w:tag w:val="Sdo_DokDato"/>
                <w:id w:val="4697777"/>
                <w:dataBinding w:xpath="/document/body/Sdo_DokDato" w:storeItemID="{B3FB355C-A274-4F0E-964E-4A50EE9E1C80}"/>
                <w:text/>
              </w:sdtPr>
              <w:sdtEndPr/>
              <w:sdtContent>
                <w:bookmarkStart w:id="12" w:name="Sdo_DokDato"/>
                <w:r w:rsidR="004E28D6">
                  <w:rPr>
                    <w:sz w:val="16"/>
                    <w:szCs w:val="16"/>
                  </w:rPr>
                  <w:t>08</w:t>
                </w:r>
                <w:r w:rsidR="00E61068" w:rsidRPr="00E61068">
                  <w:rPr>
                    <w:sz w:val="16"/>
                    <w:szCs w:val="16"/>
                  </w:rPr>
                  <w:t>.1</w:t>
                </w:r>
                <w:r w:rsidR="004E28D6">
                  <w:rPr>
                    <w:sz w:val="16"/>
                    <w:szCs w:val="16"/>
                  </w:rPr>
                  <w:t>1</w:t>
                </w:r>
                <w:r w:rsidR="00E61068" w:rsidRPr="00E61068">
                  <w:rPr>
                    <w:sz w:val="16"/>
                    <w:szCs w:val="16"/>
                  </w:rPr>
                  <w:t>.2024</w:t>
                </w:r>
              </w:sdtContent>
            </w:sdt>
            <w:bookmarkEnd w:id="12"/>
          </w:p>
        </w:tc>
      </w:tr>
      <w:tr w:rsidR="006D700B" w:rsidRPr="00E61068" w14:paraId="1C9C0E27" w14:textId="77777777" w:rsidTr="00A662D7">
        <w:trPr>
          <w:trHeight w:hRule="exact" w:val="960"/>
        </w:trPr>
        <w:tc>
          <w:tcPr>
            <w:tcW w:w="9285" w:type="dxa"/>
            <w:gridSpan w:val="3"/>
          </w:tcPr>
          <w:p w14:paraId="42323EB2" w14:textId="77777777" w:rsidR="006D700B" w:rsidRPr="00E61068" w:rsidRDefault="006D700B">
            <w:pPr>
              <w:spacing w:before="120"/>
              <w:rPr>
                <w:sz w:val="16"/>
              </w:rPr>
            </w:pPr>
          </w:p>
        </w:tc>
      </w:tr>
    </w:tbl>
    <w:p w14:paraId="29D7BFB1" w14:textId="3CB0A878" w:rsidR="00204C13" w:rsidRPr="00E61068" w:rsidRDefault="001976A7" w:rsidP="002877E0">
      <w:pPr>
        <w:pStyle w:val="Overskrift1"/>
        <w:numPr>
          <w:ilvl w:val="0"/>
          <w:numId w:val="0"/>
        </w:numPr>
        <w:spacing w:after="0"/>
        <w:rPr>
          <w:szCs w:val="24"/>
        </w:rPr>
      </w:pPr>
      <w:sdt>
        <w:sdtPr>
          <w:rPr>
            <w:caps w:val="0"/>
            <w:szCs w:val="24"/>
          </w:rPr>
          <w:alias w:val="Sdo_Tittel"/>
          <w:tag w:val="Sdo_Tittel"/>
          <w:id w:val="37845639"/>
          <w:placeholder>
            <w:docPart w:val="30458C97745E4DC19586DCAFA13881E0"/>
          </w:placeholder>
          <w:dataBinding w:xpath="/document/body/Sdo_Tittel" w:storeItemID="{B3FB355C-A274-4F0E-964E-4A50EE9E1C80}"/>
          <w:text/>
        </w:sdtPr>
        <w:sdtEndPr/>
        <w:sdtContent>
          <w:bookmarkStart w:id="13" w:name="Sdo_Tittel"/>
          <w:r w:rsidR="00E61068" w:rsidRPr="00E61068">
            <w:rPr>
              <w:caps w:val="0"/>
              <w:szCs w:val="24"/>
            </w:rPr>
            <w:t>Utvidelse av ekspertgruppen - tiltak overfor barn og unge som begår gjentatt eller alvorlig kriminalitet</w:t>
          </w:r>
        </w:sdtContent>
      </w:sdt>
      <w:bookmarkEnd w:id="13"/>
      <w:r w:rsidR="002877E0" w:rsidRPr="00E61068">
        <w:rPr>
          <w:szCs w:val="24"/>
        </w:rPr>
        <w:t xml:space="preserve"> </w:t>
      </w:r>
      <w:sdt>
        <w:sdtPr>
          <w:rPr>
            <w:caps w:val="0"/>
            <w:vanish/>
            <w:szCs w:val="24"/>
          </w:rPr>
          <w:alias w:val="Sdo_Tittel2"/>
          <w:tag w:val="Sdo_Tittel2"/>
          <w:id w:val="74754867"/>
          <w:placeholder>
            <w:docPart w:val="7E984B33B9AC44C4BF9FD107CDD6DC4D"/>
          </w:placeholder>
          <w:dataBinding w:xpath="/document/body/Sdo_Tittel2" w:storeItemID="{B3FB355C-A274-4F0E-964E-4A50EE9E1C80}"/>
          <w:text/>
        </w:sdtPr>
        <w:sdtEndPr/>
        <w:sdtContent>
          <w:bookmarkStart w:id="14" w:name="Sdo_Tittel2"/>
          <w:r>
            <w:rPr>
              <w:caps w:val="0"/>
              <w:vanish/>
              <w:szCs w:val="24"/>
            </w:rPr>
            <w:t xml:space="preserve"> </w:t>
          </w:r>
        </w:sdtContent>
      </w:sdt>
      <w:bookmarkEnd w:id="14"/>
    </w:p>
    <w:p w14:paraId="54E1B4C1" w14:textId="77777777" w:rsidR="006D700B" w:rsidRPr="00E61068" w:rsidRDefault="006D700B" w:rsidP="00204C13">
      <w:bookmarkStart w:id="15" w:name="bkmStart"/>
      <w:bookmarkEnd w:id="15"/>
    </w:p>
    <w:p w14:paraId="71E02694" w14:textId="02AE92D4" w:rsidR="00CE0963" w:rsidRDefault="007F5C4F">
      <w:r>
        <w:t xml:space="preserve">Vi viser til e-postkorrespondanse og brev av 28. oktober 2024. </w:t>
      </w:r>
    </w:p>
    <w:p w14:paraId="7E438F9A" w14:textId="00E8F6D2" w:rsidR="007F5C4F" w:rsidRDefault="007F5C4F"/>
    <w:p w14:paraId="045181AD" w14:textId="5E76D48F" w:rsidR="007F5C4F" w:rsidRDefault="007F5C4F">
      <w:r>
        <w:t>Regjeringen er opptatt av å forebygge kriminalitet og hindre barn og unge i å begå kriminalitet som er til stor skade både for dem selv og andre. Hensikten med ekspertgruppen er å utrede tiltak overfor barn og unge som begår gjentatt eller alvorlig kriminalitet</w:t>
      </w:r>
      <w:r w:rsidR="00464975">
        <w:t>. Dette både</w:t>
      </w:r>
      <w:r>
        <w:t xml:space="preserve"> av hensyn til det enkelte barn</w:t>
      </w:r>
      <w:r w:rsidR="00464975">
        <w:t>, andre barn og unge,</w:t>
      </w:r>
      <w:r>
        <w:t xml:space="preserve"> omgivelsene</w:t>
      </w:r>
      <w:r w:rsidR="00464975">
        <w:t xml:space="preserve"> og samfunnet for øvrig.</w:t>
      </w:r>
    </w:p>
    <w:p w14:paraId="36A71260" w14:textId="4278AE4A" w:rsidR="00464975" w:rsidRDefault="00464975"/>
    <w:p w14:paraId="2AC31650" w14:textId="3D50A448" w:rsidR="00464975" w:rsidRDefault="00464975">
      <w:r>
        <w:t>Departementet forutsetter at ekspertgruppen utreder også de rettslige</w:t>
      </w:r>
      <w:r w:rsidR="00F2291E">
        <w:t>, herunder de</w:t>
      </w:r>
      <w:r>
        <w:t xml:space="preserve"> menneskerettslige sidene ved de tiltakene som foreslås.</w:t>
      </w:r>
      <w:r w:rsidR="00F2291E">
        <w:t xml:space="preserve"> Det er viktig at handlingsrommet blir belyst.</w:t>
      </w:r>
      <w:r>
        <w:t xml:space="preserve"> Av mandatet </w:t>
      </w:r>
      <w:r w:rsidR="005C6EF0">
        <w:t xml:space="preserve">punkt 1.3 </w:t>
      </w:r>
      <w:r>
        <w:t xml:space="preserve">fremkommer det at det ikke skal utredes noen nye strafferettslige reaksjoner. Departementet er videre opptatt av en helhetlig tilnærming og forutsetter at ekspertgruppen avgir </w:t>
      </w:r>
      <w:r w:rsidRPr="005C6EF0">
        <w:rPr>
          <w:i/>
          <w:iCs/>
        </w:rPr>
        <w:t>en</w:t>
      </w:r>
      <w:r>
        <w:t xml:space="preserve"> utredning. Dersom det er uenighet i ekspertgruppen, uttrykkes dette gjennom en dissens på ordinær måte.</w:t>
      </w:r>
    </w:p>
    <w:p w14:paraId="39C56E51" w14:textId="6625FBF4" w:rsidR="00464975" w:rsidRDefault="00464975"/>
    <w:p w14:paraId="256C9C1B" w14:textId="27124A7C" w:rsidR="007F5C4F" w:rsidRDefault="00464975">
      <w:r>
        <w:t>Departementet ser ikke bort fra at noen av tiltakene kan reise vanskelig juridiske spørsmål og har derfor</w:t>
      </w:r>
      <w:r w:rsidR="005C6EF0">
        <w:t>,</w:t>
      </w:r>
      <w:r>
        <w:t xml:space="preserve"> </w:t>
      </w:r>
      <w:r w:rsidR="007F5C4F">
        <w:t>i samråd med Barne- og familiedepartementet</w:t>
      </w:r>
      <w:r w:rsidR="005C6EF0">
        <w:t>,</w:t>
      </w:r>
      <w:r w:rsidR="007F5C4F">
        <w:t xml:space="preserve"> </w:t>
      </w:r>
      <w:r>
        <w:t xml:space="preserve">besluttet </w:t>
      </w:r>
      <w:r w:rsidR="007F5C4F">
        <w:t>å styrke ekspertgruppen ytterligere med et medlem med juridisk kompetanse</w:t>
      </w:r>
      <w:r>
        <w:t>, professor Asbjørn Strandbakken</w:t>
      </w:r>
      <w:r w:rsidR="005C6EF0">
        <w:t xml:space="preserve"> ved Universitetet i </w:t>
      </w:r>
      <w:r w:rsidR="002F6F59">
        <w:t>Agder</w:t>
      </w:r>
      <w:r w:rsidR="007F5C4F">
        <w:t xml:space="preserve">. </w:t>
      </w:r>
    </w:p>
    <w:p w14:paraId="2A99775C" w14:textId="77777777" w:rsidR="008F61D2" w:rsidRPr="00E61068" w:rsidRDefault="008F61D2"/>
    <w:p w14:paraId="3F34ED22" w14:textId="77777777" w:rsidR="008143B0" w:rsidRPr="00E61068" w:rsidRDefault="008143B0"/>
    <w:p w14:paraId="6C7A0472" w14:textId="77777777" w:rsidR="006D700B" w:rsidRPr="00E61068" w:rsidRDefault="006D700B">
      <w:bookmarkStart w:id="16" w:name="bkmRegards"/>
      <w:r w:rsidRPr="00E61068">
        <w:lastRenderedPageBreak/>
        <w:t>Med hilsen</w:t>
      </w:r>
      <w:bookmarkEnd w:id="16"/>
    </w:p>
    <w:p w14:paraId="2009741D" w14:textId="77777777" w:rsidR="006D700B" w:rsidRPr="00E61068" w:rsidRDefault="006D700B"/>
    <w:p w14:paraId="25B84930" w14:textId="77777777" w:rsidR="006D700B" w:rsidRPr="00E61068" w:rsidRDefault="006D700B"/>
    <w:p w14:paraId="29DC894F" w14:textId="0248739D" w:rsidR="001274FB" w:rsidRPr="00E61068" w:rsidRDefault="00E61068" w:rsidP="001274FB">
      <w:r w:rsidRPr="00E61068">
        <w:t>Håvard Bekkelund</w:t>
      </w:r>
    </w:p>
    <w:p w14:paraId="0C8C717F" w14:textId="7D0947EB" w:rsidR="001274FB" w:rsidRPr="00E61068" w:rsidRDefault="00E61068" w:rsidP="001274FB">
      <w:r w:rsidRPr="00E61068">
        <w:t>ekspedisjonssjef</w:t>
      </w:r>
    </w:p>
    <w:p w14:paraId="02EAC7CB" w14:textId="77777777" w:rsidR="001274FB" w:rsidRPr="00E61068" w:rsidRDefault="001274FB" w:rsidP="001274FB"/>
    <w:p w14:paraId="03FF6222" w14:textId="4ADDC1C9" w:rsidR="001274FB" w:rsidRPr="00E61068" w:rsidRDefault="00E61068" w:rsidP="001274FB">
      <w:pPr>
        <w:pStyle w:val="underskrift"/>
        <w:rPr>
          <w:noProof w:val="0"/>
          <w:lang w:val="nb-NO"/>
        </w:rPr>
      </w:pPr>
      <w:r w:rsidRPr="00E61068">
        <w:rPr>
          <w:noProof w:val="0"/>
          <w:lang w:val="nb-NO"/>
        </w:rPr>
        <w:t>Eva Herud</w:t>
      </w:r>
    </w:p>
    <w:p w14:paraId="77646C58" w14:textId="592E07E5" w:rsidR="001274FB" w:rsidRPr="00E61068" w:rsidRDefault="00E61068" w:rsidP="001274FB">
      <w:pPr>
        <w:pStyle w:val="underskrift"/>
        <w:rPr>
          <w:noProof w:val="0"/>
          <w:lang w:val="nb-NO"/>
        </w:rPr>
      </w:pPr>
      <w:r w:rsidRPr="00E61068">
        <w:rPr>
          <w:noProof w:val="0"/>
          <w:lang w:val="nb-NO"/>
        </w:rPr>
        <w:t>utredningsleder</w:t>
      </w:r>
      <w:r w:rsidRPr="00E61068">
        <w:rPr>
          <w:rFonts w:ascii="Cambria" w:hAnsi="Cambria" w:cs="Cambria"/>
          <w:noProof w:val="0"/>
          <w:lang w:val="nb-NO"/>
        </w:rPr>
        <w:t> </w:t>
      </w:r>
    </w:p>
    <w:p w14:paraId="629D736E" w14:textId="77777777" w:rsidR="00866690" w:rsidRPr="00E61068" w:rsidRDefault="00866690" w:rsidP="00866690"/>
    <w:p w14:paraId="4D621D40" w14:textId="77777777" w:rsidR="00866690" w:rsidRPr="00E61068" w:rsidRDefault="00866690" w:rsidP="00866690"/>
    <w:p w14:paraId="4808F55E" w14:textId="79575A76" w:rsidR="00866690" w:rsidRPr="00E61068" w:rsidRDefault="0022754D" w:rsidP="0022754D">
      <w:pPr>
        <w:pStyle w:val="NormalWeb"/>
        <w:shd w:val="clear" w:color="auto" w:fill="FFFFFF"/>
        <w:spacing w:before="0" w:beforeAutospacing="0" w:after="0" w:afterAutospacing="0"/>
        <w:rPr>
          <w:i/>
          <w:iCs/>
          <w:sz w:val="20"/>
        </w:rPr>
      </w:pPr>
      <w:bookmarkStart w:id="17" w:name="bkmElektroniskSignatur"/>
      <w:r w:rsidRPr="00E61068">
        <w:rPr>
          <w:i/>
          <w:iCs/>
          <w:sz w:val="20"/>
        </w:rPr>
        <w:t xml:space="preserve">Dokumentet er elektronisk godkjent og sendes uten signatur </w:t>
      </w:r>
      <w:bookmarkEnd w:id="17"/>
    </w:p>
    <w:p w14:paraId="1AB9FE2D" w14:textId="77777777" w:rsidR="0072088A" w:rsidRPr="00E61068" w:rsidRDefault="0072088A" w:rsidP="0072088A"/>
    <w:p w14:paraId="6C58D4D1" w14:textId="77777777" w:rsidR="006505B9" w:rsidRPr="00E61068" w:rsidRDefault="006505B9" w:rsidP="006505B9">
      <w:pPr>
        <w:pStyle w:val="12k-arial11"/>
        <w:rPr>
          <w:rFonts w:ascii="DepCentury Old Style" w:hAnsi="DepCentury Old Style"/>
        </w:rPr>
      </w:pPr>
      <w:bookmarkStart w:id="18" w:name="bkmKopiTil"/>
      <w:bookmarkEnd w:id="18"/>
    </w:p>
    <w:tbl>
      <w:tblPr>
        <w:tblStyle w:val="Tabellrutenett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426C1B" w:rsidRPr="00E61068" w14:paraId="6112BC4D" w14:textId="77777777" w:rsidTr="0094575D">
        <w:trPr>
          <w:tblHeader/>
          <w:hidden/>
        </w:trPr>
        <w:tc>
          <w:tcPr>
            <w:tcW w:w="9889" w:type="dxa"/>
          </w:tcPr>
          <w:p w14:paraId="2A59532F" w14:textId="77777777" w:rsidR="00426C1B" w:rsidRDefault="00702BE9" w:rsidP="00E37CF8">
            <w:pPr>
              <w:pStyle w:val="12k-arial11"/>
              <w:rPr>
                <w:rFonts w:ascii="DepCentury Old Style" w:hAnsi="DepCentury Old Style"/>
                <w:bCs/>
                <w:sz w:val="24"/>
              </w:rPr>
            </w:pPr>
            <w:r w:rsidRPr="00E61068">
              <w:rPr>
                <w:rFonts w:ascii="DepCentury Old Style" w:hAnsi="DepCentury Old Style"/>
                <w:bCs/>
                <w:vanish/>
                <w:sz w:val="24"/>
              </w:rPr>
              <w:t xml:space="preserve">Kopi </w:t>
            </w:r>
            <w:r w:rsidR="00676AE7" w:rsidRPr="00E61068">
              <w:rPr>
                <w:rFonts w:ascii="DepCentury Old Style" w:hAnsi="DepCentury Old Style"/>
                <w:bCs/>
                <w:vanish/>
                <w:sz w:val="24"/>
              </w:rPr>
              <w:t>til</w:t>
            </w:r>
          </w:p>
          <w:p w14:paraId="26E95947" w14:textId="6FA40652" w:rsidR="007F5C4F" w:rsidRPr="00E61068" w:rsidRDefault="007F5C4F" w:rsidP="00E37CF8">
            <w:pPr>
              <w:pStyle w:val="12k-arial11"/>
              <w:rPr>
                <w:rFonts w:ascii="DepCentury Old Style" w:hAnsi="DepCentury Old Style"/>
                <w:bCs/>
                <w:vanish/>
                <w:sz w:val="24"/>
              </w:rPr>
            </w:pPr>
            <w:r>
              <w:rPr>
                <w:rFonts w:ascii="DepCentury Old Style" w:hAnsi="DepCentury Old Style"/>
                <w:bCs/>
                <w:vanish/>
                <w:sz w:val="24"/>
              </w:rPr>
              <w:t>Knut Storberget</w:t>
            </w:r>
          </w:p>
        </w:tc>
      </w:tr>
      <w:tr w:rsidR="007C2809" w:rsidRPr="00E61068" w14:paraId="660444A6" w14:textId="77777777" w:rsidTr="007C2809">
        <w:trPr>
          <w:hidden/>
        </w:trPr>
        <w:sdt>
          <w:sdtPr>
            <w:rPr>
              <w:rFonts w:ascii="DepCentury Old Style" w:hAnsi="DepCentury Old Style"/>
              <w:vanish/>
              <w:sz w:val="20"/>
            </w:rPr>
            <w:alias w:val="tbl_kopitil__sdk_navn___1___1"/>
            <w:tag w:val="tbl_kopitil__sdk_navn___1___1"/>
            <w:id w:val="31103877"/>
            <w:placeholder>
              <w:docPart w:val="B3A0D48C41CC46E5B788B59BE1FBFEE6"/>
            </w:placeholder>
            <w:dataBinding w:xpath="/document/body/tbl_kopitil/table/row[1]/cell[1]" w:storeItemID="{B3FB355C-A274-4F0E-964E-4A50EE9E1C80}"/>
            <w:text/>
          </w:sdtPr>
          <w:sdtEndPr/>
          <w:sdtContent>
            <w:bookmarkStart w:id="19" w:name="tbl_kopitil__sdk_navn___1___1" w:displacedByCustomXml="prev"/>
            <w:tc>
              <w:tcPr>
                <w:tcW w:w="9889" w:type="dxa"/>
              </w:tcPr>
              <w:p w14:paraId="26CEC910" w14:textId="60A4A334" w:rsidR="007C2809" w:rsidRPr="00E61068" w:rsidRDefault="001976A7" w:rsidP="001F4A23">
                <w:pPr>
                  <w:pStyle w:val="12k-arial11"/>
                  <w:rPr>
                    <w:rFonts w:ascii="DepCentury Old Style" w:hAnsi="DepCentury Old Style"/>
                    <w:vanish/>
                    <w:sz w:val="20"/>
                  </w:rPr>
                </w:pPr>
                <w:r>
                  <w:rPr>
                    <w:rFonts w:ascii="DepCentury Old Style" w:hAnsi="DepCentury Old Style"/>
                    <w:vanish/>
                    <w:sz w:val="20"/>
                  </w:rPr>
                  <w:t xml:space="preserve"> </w:t>
                </w:r>
              </w:p>
            </w:tc>
          </w:sdtContent>
        </w:sdt>
        <w:bookmarkEnd w:id="19"/>
      </w:tr>
    </w:tbl>
    <w:p w14:paraId="35452400" w14:textId="74D8D42C" w:rsidR="009E0C4C" w:rsidRPr="00E61068" w:rsidRDefault="009E0C4C" w:rsidP="002F6F59">
      <w:pPr>
        <w:tabs>
          <w:tab w:val="left" w:pos="5387"/>
        </w:tabs>
      </w:pPr>
    </w:p>
    <w:sectPr w:rsidR="009E0C4C" w:rsidRPr="00E61068" w:rsidSect="00F07F79">
      <w:footerReference w:type="default" r:id="rId9"/>
      <w:headerReference w:type="first" r:id="rId10"/>
      <w:footerReference w:type="first" r:id="rId11"/>
      <w:type w:val="continuous"/>
      <w:pgSz w:w="11907" w:h="16840" w:code="9"/>
      <w:pgMar w:top="1418" w:right="1134" w:bottom="1701" w:left="1701" w:header="510" w:footer="510" w:gutter="0"/>
      <w:cols w:space="708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A03D0" w14:textId="77777777" w:rsidR="009E1428" w:rsidRDefault="009E1428" w:rsidP="006D700B">
      <w:r>
        <w:separator/>
      </w:r>
    </w:p>
  </w:endnote>
  <w:endnote w:type="continuationSeparator" w:id="0">
    <w:p w14:paraId="54084280" w14:textId="77777777" w:rsidR="009E1428" w:rsidRDefault="009E1428" w:rsidP="006D7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pCentury Old Style">
    <w:altName w:val="Cambria"/>
    <w:panose1 w:val="0203060306040503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61F25" w14:textId="77777777" w:rsidR="00294C19" w:rsidRDefault="008A1228">
    <w:pPr>
      <w:pStyle w:val="Bunntekst"/>
    </w:pPr>
    <w:r>
      <w:rPr>
        <w:rStyle w:val="Sidetall"/>
      </w:rPr>
      <w:fldChar w:fldCharType="begin"/>
    </w:r>
    <w:r w:rsidR="00294C19">
      <w:rPr>
        <w:rStyle w:val="Sidetall"/>
      </w:rPr>
      <w:instrText xml:space="preserve"> PAGE </w:instrText>
    </w:r>
    <w:r>
      <w:rPr>
        <w:rStyle w:val="Sidetall"/>
      </w:rPr>
      <w:fldChar w:fldCharType="separate"/>
    </w:r>
    <w:r w:rsidR="00A7491F">
      <w:rPr>
        <w:rStyle w:val="Sidetall"/>
        <w:noProof/>
      </w:rPr>
      <w:t>2</w:t>
    </w:r>
    <w:r>
      <w:rPr>
        <w:rStyle w:val="Sidetall"/>
      </w:rPr>
      <w:fldChar w:fldCharType="end"/>
    </w:r>
    <w:r w:rsidR="00A06444">
      <w:rPr>
        <w:rStyle w:val="Sidetall"/>
      </w:rPr>
      <w:t>/</w:t>
    </w:r>
    <w:r w:rsidR="00A06444">
      <w:rPr>
        <w:rStyle w:val="Sidetall"/>
      </w:rPr>
      <w:fldChar w:fldCharType="begin"/>
    </w:r>
    <w:r w:rsidR="00A06444">
      <w:rPr>
        <w:rStyle w:val="Sidetall"/>
      </w:rPr>
      <w:instrText xml:space="preserve"> NUMPAGES   \* MERGEFORMAT </w:instrText>
    </w:r>
    <w:r w:rsidR="00A06444">
      <w:rPr>
        <w:rStyle w:val="Sidetall"/>
      </w:rPr>
      <w:fldChar w:fldCharType="separate"/>
    </w:r>
    <w:r w:rsidR="00A7491F">
      <w:rPr>
        <w:rStyle w:val="Sidetall"/>
        <w:noProof/>
      </w:rPr>
      <w:t>2</w:t>
    </w:r>
    <w:r w:rsidR="00A06444">
      <w:rPr>
        <w:rStyle w:val="Sidetal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BE55D" w14:textId="77777777" w:rsidR="00294C19" w:rsidRDefault="00294C19">
    <w:pPr>
      <w:framePr w:w="11907" w:h="503" w:hRule="exact" w:wrap="notBeside" w:vAnchor="page" w:hAnchor="page" w:x="1" w:y="14773"/>
    </w:pPr>
  </w:p>
  <w:tbl>
    <w:tblPr>
      <w:tblW w:w="9499" w:type="dxa"/>
      <w:tblInd w:w="-539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418"/>
      <w:gridCol w:w="1701"/>
      <w:gridCol w:w="1701"/>
      <w:gridCol w:w="1985"/>
      <w:gridCol w:w="2694"/>
    </w:tblGrid>
    <w:tr w:rsidR="000E654A" w14:paraId="53C7E6A0" w14:textId="77777777" w:rsidTr="000E654A">
      <w:trPr>
        <w:trHeight w:hRule="exact" w:val="900"/>
      </w:trPr>
      <w:tc>
        <w:tcPr>
          <w:tcW w:w="1418" w:type="dxa"/>
        </w:tcPr>
        <w:p w14:paraId="799AD83B" w14:textId="77777777" w:rsidR="000E654A" w:rsidRDefault="000E654A" w:rsidP="00F33830">
          <w:pPr>
            <w:pStyle w:val="Bunntekst"/>
            <w:spacing w:before="60"/>
            <w:rPr>
              <w:sz w:val="16"/>
            </w:rPr>
          </w:pPr>
          <w:r>
            <w:rPr>
              <w:noProof/>
              <w:sz w:val="16"/>
              <w:lang w:eastAsia="nb-NO"/>
            </w:rPr>
            <mc:AlternateContent>
              <mc:Choice Requires="wps">
                <w:drawing>
                  <wp:anchor distT="0" distB="0" distL="114300" distR="114300" simplePos="0" relativeHeight="251663872" behindDoc="0" locked="0" layoutInCell="0" allowOverlap="1" wp14:anchorId="73293EDE" wp14:editId="105DD2F2">
                    <wp:simplePos x="0" y="0"/>
                    <wp:positionH relativeFrom="page">
                      <wp:posOffset>708660</wp:posOffset>
                    </wp:positionH>
                    <wp:positionV relativeFrom="page">
                      <wp:posOffset>9775190</wp:posOffset>
                    </wp:positionV>
                    <wp:extent cx="6155055" cy="635"/>
                    <wp:effectExtent l="0" t="0" r="0" b="0"/>
                    <wp:wrapNone/>
                    <wp:docPr id="1" name="Rett linj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6155055" cy="635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none" w="sm" len="sm"/>
                              <a:tailEnd type="none" w="sm" len="sm"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oel="http://schemas.microsoft.com/office/2019/extlst">
                <w:pict>
                  <v:line w14:anchorId="3DB5FFF7" id="Rett linje 1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5.8pt,769.7pt" to="540.45pt,76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" o:allowincell="f">
                    <v:stroke startarrowwidth="narrow" startarrowlength="short" endarrowwidth="narrow" endarrowlength="short"/>
                    <w10:wrap anchorx="page" anchory="page"/>
                  </v:line>
                </w:pict>
              </mc:Fallback>
            </mc:AlternateContent>
          </w:r>
          <w:r>
            <w:rPr>
              <w:sz w:val="16"/>
            </w:rPr>
            <w:t>Postadresse</w:t>
          </w:r>
        </w:p>
        <w:p w14:paraId="7EA468AD" w14:textId="77777777" w:rsidR="000E654A" w:rsidRDefault="00E61068" w:rsidP="00F33830">
          <w:pPr>
            <w:pStyle w:val="Bunntekst"/>
            <w:rPr>
              <w:sz w:val="16"/>
            </w:rPr>
          </w:pPr>
          <w:bookmarkStart w:id="23" w:name="padr1"/>
          <w:bookmarkEnd w:id="23"/>
          <w:r>
            <w:rPr>
              <w:sz w:val="16"/>
            </w:rPr>
            <w:t>Postboks 8005 Dep</w:t>
          </w:r>
        </w:p>
        <w:p w14:paraId="44663928" w14:textId="0450A159" w:rsidR="00E61068" w:rsidRDefault="00E61068" w:rsidP="00F33830">
          <w:pPr>
            <w:pStyle w:val="Bunntekst"/>
            <w:rPr>
              <w:sz w:val="16"/>
            </w:rPr>
          </w:pPr>
          <w:r>
            <w:rPr>
              <w:sz w:val="16"/>
            </w:rPr>
            <w:t>0030 Oslo</w:t>
          </w:r>
        </w:p>
      </w:tc>
      <w:tc>
        <w:tcPr>
          <w:tcW w:w="1701" w:type="dxa"/>
        </w:tcPr>
        <w:p w14:paraId="20AB98C3" w14:textId="77777777" w:rsidR="000E654A" w:rsidRDefault="000E654A" w:rsidP="00F33830">
          <w:pPr>
            <w:pStyle w:val="Bunntekst"/>
            <w:spacing w:before="60"/>
            <w:rPr>
              <w:sz w:val="16"/>
            </w:rPr>
          </w:pPr>
          <w:r>
            <w:rPr>
              <w:sz w:val="16"/>
            </w:rPr>
            <w:t>Kontoradresse</w:t>
          </w:r>
        </w:p>
        <w:p w14:paraId="5A3983D6" w14:textId="77777777" w:rsidR="00E61068" w:rsidRDefault="00E61068" w:rsidP="00105A7A">
          <w:pPr>
            <w:pStyle w:val="Bunntekst"/>
            <w:rPr>
              <w:sz w:val="16"/>
            </w:rPr>
          </w:pPr>
          <w:bookmarkStart w:id="24" w:name="kadr1"/>
          <w:bookmarkEnd w:id="24"/>
          <w:r>
            <w:rPr>
              <w:sz w:val="16"/>
            </w:rPr>
            <w:t>Gullhaug Torg 4A</w:t>
          </w:r>
        </w:p>
        <w:p w14:paraId="72103386" w14:textId="6B838786" w:rsidR="000E654A" w:rsidRDefault="00E61068" w:rsidP="00105A7A">
          <w:pPr>
            <w:pStyle w:val="Bunntekst"/>
            <w:rPr>
              <w:sz w:val="16"/>
            </w:rPr>
          </w:pPr>
          <w:r>
            <w:rPr>
              <w:sz w:val="16"/>
            </w:rPr>
            <w:t>0484 Oslo</w:t>
          </w:r>
        </w:p>
      </w:tc>
      <w:tc>
        <w:tcPr>
          <w:tcW w:w="1701" w:type="dxa"/>
        </w:tcPr>
        <w:p w14:paraId="72958ED7" w14:textId="6342C6AF" w:rsidR="000E654A" w:rsidRDefault="000E654A" w:rsidP="00F33830">
          <w:pPr>
            <w:pStyle w:val="Bunntekst"/>
            <w:spacing w:before="60"/>
            <w:rPr>
              <w:sz w:val="16"/>
            </w:rPr>
          </w:pPr>
          <w:r>
            <w:rPr>
              <w:sz w:val="16"/>
            </w:rPr>
            <w:t>Leveringsadresse</w:t>
          </w:r>
          <w:r>
            <w:rPr>
              <w:sz w:val="16"/>
            </w:rPr>
            <w:br/>
          </w:r>
          <w:bookmarkStart w:id="25" w:name="bkmLeveringsadresse"/>
          <w:bookmarkEnd w:id="25"/>
          <w:r w:rsidR="00E61068">
            <w:rPr>
              <w:sz w:val="16"/>
            </w:rPr>
            <w:t>Varemottak</w:t>
          </w:r>
          <w:r w:rsidR="00E61068">
            <w:rPr>
              <w:sz w:val="16"/>
            </w:rPr>
            <w:br/>
            <w:t>Akersgata 59</w:t>
          </w:r>
          <w:r w:rsidR="00E61068">
            <w:rPr>
              <w:sz w:val="16"/>
            </w:rPr>
            <w:br/>
            <w:t>0180 Oslo</w:t>
          </w:r>
        </w:p>
      </w:tc>
      <w:tc>
        <w:tcPr>
          <w:tcW w:w="1985" w:type="dxa"/>
        </w:tcPr>
        <w:p w14:paraId="6E95D559" w14:textId="77777777" w:rsidR="000E654A" w:rsidRDefault="000E654A" w:rsidP="00F33830">
          <w:pPr>
            <w:pStyle w:val="Bunntekst"/>
            <w:spacing w:before="60"/>
            <w:rPr>
              <w:sz w:val="16"/>
            </w:rPr>
          </w:pPr>
          <w:bookmarkStart w:id="26" w:name="bkmSentralBordTEXT"/>
          <w:r>
            <w:rPr>
              <w:sz w:val="16"/>
            </w:rPr>
            <w:t>Telefon - sentralbord</w:t>
          </w:r>
          <w:bookmarkEnd w:id="26"/>
        </w:p>
        <w:p w14:paraId="0526B24B" w14:textId="77777777" w:rsidR="000E654A" w:rsidRDefault="000E654A" w:rsidP="00F33830">
          <w:pPr>
            <w:pStyle w:val="Bunntekst"/>
            <w:rPr>
              <w:sz w:val="16"/>
            </w:rPr>
          </w:pPr>
          <w:bookmarkStart w:id="27" w:name="bkmSentralBord"/>
          <w:r>
            <w:rPr>
              <w:sz w:val="16"/>
            </w:rPr>
            <w:t>22 24 90 90</w:t>
          </w:r>
          <w:bookmarkEnd w:id="27"/>
        </w:p>
        <w:p w14:paraId="38929D92" w14:textId="2FF31744" w:rsidR="000E654A" w:rsidRDefault="000E654A" w:rsidP="00F33830">
          <w:pPr>
            <w:pStyle w:val="Bunntekst"/>
            <w:rPr>
              <w:sz w:val="16"/>
            </w:rPr>
          </w:pPr>
          <w:r>
            <w:rPr>
              <w:sz w:val="16"/>
            </w:rPr>
            <w:t xml:space="preserve">Org.nr.: </w:t>
          </w:r>
          <w:bookmarkStart w:id="28" w:name="orgnr"/>
          <w:bookmarkEnd w:id="28"/>
          <w:r w:rsidR="00E61068">
            <w:rPr>
              <w:sz w:val="16"/>
            </w:rPr>
            <w:t>972</w:t>
          </w:r>
          <w:r w:rsidR="00E61068">
            <w:rPr>
              <w:rFonts w:ascii="Cambria" w:hAnsi="Cambria" w:cs="Cambria"/>
              <w:sz w:val="16"/>
            </w:rPr>
            <w:t> </w:t>
          </w:r>
          <w:r w:rsidR="00E61068">
            <w:rPr>
              <w:sz w:val="16"/>
            </w:rPr>
            <w:t>417</w:t>
          </w:r>
          <w:r w:rsidR="00E61068">
            <w:rPr>
              <w:rFonts w:ascii="Cambria" w:hAnsi="Cambria" w:cs="Cambria"/>
              <w:sz w:val="16"/>
            </w:rPr>
            <w:t> </w:t>
          </w:r>
          <w:r w:rsidR="00E61068">
            <w:rPr>
              <w:sz w:val="16"/>
            </w:rPr>
            <w:t>831</w:t>
          </w:r>
          <w:r>
            <w:rPr>
              <w:sz w:val="16"/>
            </w:rPr>
            <w:t xml:space="preserve"> </w:t>
          </w:r>
        </w:p>
        <w:p w14:paraId="6BB3B7F6" w14:textId="77777777" w:rsidR="000E654A" w:rsidRDefault="000E654A" w:rsidP="00F33830">
          <w:pPr>
            <w:pStyle w:val="Bunntekst"/>
            <w:rPr>
              <w:sz w:val="16"/>
            </w:rPr>
          </w:pPr>
        </w:p>
      </w:tc>
      <w:tc>
        <w:tcPr>
          <w:tcW w:w="2694" w:type="dxa"/>
        </w:tcPr>
        <w:p w14:paraId="68A554F9" w14:textId="1BD061A6" w:rsidR="000E654A" w:rsidRDefault="00E61068" w:rsidP="00F33830">
          <w:pPr>
            <w:pStyle w:val="Bunntekst"/>
            <w:spacing w:before="60"/>
            <w:rPr>
              <w:sz w:val="16"/>
            </w:rPr>
          </w:pPr>
          <w:bookmarkStart w:id="29" w:name="avdsek"/>
          <w:bookmarkEnd w:id="29"/>
          <w:r>
            <w:rPr>
              <w:sz w:val="16"/>
            </w:rPr>
            <w:t>Avdeling for kriminalitetsforebygging</w:t>
          </w:r>
          <w:r w:rsidR="00E46A36">
            <w:rPr>
              <w:sz w:val="16"/>
            </w:rPr>
            <w:t xml:space="preserve"> </w:t>
          </w:r>
        </w:p>
        <w:p w14:paraId="3AA484C6" w14:textId="77777777" w:rsidR="000E654A" w:rsidRDefault="00E61068" w:rsidP="00F33830">
          <w:pPr>
            <w:pStyle w:val="Bunntekst"/>
            <w:rPr>
              <w:sz w:val="16"/>
            </w:rPr>
          </w:pPr>
          <w:bookmarkStart w:id="30" w:name="saksbeh"/>
          <w:bookmarkEnd w:id="30"/>
          <w:r>
            <w:rPr>
              <w:sz w:val="16"/>
            </w:rPr>
            <w:t>Eva Herud</w:t>
          </w:r>
        </w:p>
        <w:p w14:paraId="3AADDACA" w14:textId="77777777" w:rsidR="00E61068" w:rsidRDefault="00E61068" w:rsidP="00F33830">
          <w:pPr>
            <w:pStyle w:val="Bunntekst"/>
            <w:rPr>
              <w:sz w:val="16"/>
            </w:rPr>
          </w:pPr>
          <w:r>
            <w:rPr>
              <w:sz w:val="16"/>
            </w:rPr>
            <w:t>22 24 56 70</w:t>
          </w:r>
        </w:p>
        <w:p w14:paraId="29B9B0FF" w14:textId="3AAF46CF" w:rsidR="00E61068" w:rsidRDefault="00E61068" w:rsidP="00F33830">
          <w:pPr>
            <w:pStyle w:val="Bunntekst"/>
            <w:rPr>
              <w:sz w:val="16"/>
            </w:rPr>
          </w:pPr>
          <w:r>
            <w:rPr>
              <w:sz w:val="16"/>
            </w:rPr>
            <w:t>eva.herud@jd.dep.no</w:t>
          </w:r>
        </w:p>
      </w:tc>
    </w:tr>
  </w:tbl>
  <w:p w14:paraId="36E7669C" w14:textId="77777777" w:rsidR="0034109B" w:rsidRDefault="0034109B" w:rsidP="008667F4">
    <w:pPr>
      <w:pStyle w:val="Bunnteks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F6C75" w14:textId="77777777" w:rsidR="009E1428" w:rsidRDefault="009E1428" w:rsidP="006D700B">
      <w:r>
        <w:separator/>
      </w:r>
    </w:p>
  </w:footnote>
  <w:footnote w:type="continuationSeparator" w:id="0">
    <w:p w14:paraId="1DB5E647" w14:textId="77777777" w:rsidR="009E1428" w:rsidRDefault="009E1428" w:rsidP="006D7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832D4" w14:textId="3600306B" w:rsidR="00294C19" w:rsidRDefault="00E61068">
    <w:pPr>
      <w:tabs>
        <w:tab w:val="left" w:pos="1134"/>
      </w:tabs>
      <w:spacing w:after="1300"/>
      <w:ind w:left="-1701" w:right="-1134"/>
      <w:jc w:val="center"/>
    </w:pPr>
    <w:bookmarkStart w:id="20" w:name="bkmLogoPlacement"/>
    <w:bookmarkEnd w:id="20"/>
    <w:r>
      <w:rPr>
        <w:noProof/>
        <w:lang w:eastAsia="nb-NO"/>
      </w:rPr>
      <w:drawing>
        <wp:anchor distT="0" distB="0" distL="114300" distR="114300" simplePos="0" relativeHeight="251664896" behindDoc="0" locked="0" layoutInCell="1" allowOverlap="1" wp14:anchorId="404E48F8" wp14:editId="7C2CF1BC">
          <wp:simplePos x="0" y="0"/>
          <wp:positionH relativeFrom="column">
            <wp:posOffset>1079500</wp:posOffset>
          </wp:positionH>
          <wp:positionV relativeFrom="paragraph">
            <wp:posOffset>0</wp:posOffset>
          </wp:positionV>
          <wp:extent cx="3243072" cy="975360"/>
          <wp:effectExtent l="0" t="0" r="0" b="0"/>
          <wp:wrapNone/>
          <wp:docPr id="3" name="_DEPLOGO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_DEPLOGO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3072" cy="975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93C96">
      <w:rPr>
        <w:noProof/>
        <w:lang w:eastAsia="nb-NO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C4B89FF" wp14:editId="08F9D33B">
              <wp:simplePos x="0" y="0"/>
              <wp:positionH relativeFrom="page">
                <wp:posOffset>-10160</wp:posOffset>
              </wp:positionH>
              <wp:positionV relativeFrom="page">
                <wp:posOffset>3780790</wp:posOffset>
              </wp:positionV>
              <wp:extent cx="360045" cy="635"/>
              <wp:effectExtent l="0" t="0" r="20955" b="37465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0045" cy="63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36824442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.8pt,297.7pt" to="27.55pt,29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" o:allowincell="f">
              <v:stroke startarrowwidth="narrow" startarrowlength="short" endarrowwidth="narrow" endarrowlength="short"/>
              <w10:wrap anchorx="page" anchory="page"/>
            </v:line>
          </w:pict>
        </mc:Fallback>
      </mc:AlternateContent>
    </w:r>
  </w:p>
  <w:p w14:paraId="0E32DA17" w14:textId="77777777" w:rsidR="007548C1" w:rsidRDefault="007548C1" w:rsidP="007548C1">
    <w:pPr>
      <w:framePr w:w="11907" w:h="340" w:hRule="exact" w:wrap="notBeside" w:vAnchor="page" w:hAnchor="page" w:x="6" w:y="2281"/>
    </w:pPr>
    <w:bookmarkStart w:id="21" w:name="topp1"/>
    <w:bookmarkEnd w:id="21"/>
  </w:p>
  <w:p w14:paraId="4FE56D7C" w14:textId="77777777" w:rsidR="00294C19" w:rsidRDefault="00294C19">
    <w:pPr>
      <w:pStyle w:val="Topptekst"/>
    </w:pPr>
  </w:p>
  <w:p w14:paraId="2FA612AD" w14:textId="77777777" w:rsidR="00294C19" w:rsidRDefault="00294C19">
    <w:pPr>
      <w:pStyle w:val="Topptekst"/>
    </w:pPr>
    <w:bookmarkStart w:id="22" w:name="topp2"/>
    <w:bookmarkEnd w:id="2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Overskrift1"/>
      <w:lvlText w:val="%1."/>
      <w:legacy w:legacy="1" w:legacySpace="57" w:legacyIndent="0"/>
      <w:lvlJc w:val="left"/>
      <w:pPr>
        <w:ind w:left="567" w:firstLine="0"/>
      </w:pPr>
      <w:rPr>
        <w:rFonts w:ascii="Times New Roman" w:hAnsi="Times New Roman" w:hint="default"/>
        <w:b/>
        <w:i w:val="0"/>
        <w:sz w:val="23"/>
      </w:rPr>
    </w:lvl>
    <w:lvl w:ilvl="1">
      <w:start w:val="1"/>
      <w:numFmt w:val="decimal"/>
      <w:pStyle w:val="Overskrift2"/>
      <w:lvlText w:val="%1.%2"/>
      <w:legacy w:legacy="1" w:legacySpace="57" w:legacyIndent="0"/>
      <w:lvlJc w:val="left"/>
      <w:pPr>
        <w:ind w:left="567" w:firstLine="0"/>
      </w:pPr>
      <w:rPr>
        <w:rFonts w:ascii="Times New Roman" w:hAnsi="Times New Roman" w:hint="default"/>
        <w:b/>
        <w:i w:val="0"/>
        <w:sz w:val="23"/>
      </w:rPr>
    </w:lvl>
    <w:lvl w:ilvl="2">
      <w:start w:val="1"/>
      <w:numFmt w:val="decimal"/>
      <w:pStyle w:val="Overskrift3"/>
      <w:lvlText w:val="%1.%2.%3"/>
      <w:legacy w:legacy="1" w:legacySpace="57" w:legacyIndent="0"/>
      <w:lvlJc w:val="left"/>
      <w:pPr>
        <w:ind w:left="567" w:firstLine="0"/>
      </w:pPr>
      <w:rPr>
        <w:rFonts w:ascii="Times New Roman" w:hAnsi="Times New Roman" w:hint="default"/>
        <w:b/>
        <w:i w:val="0"/>
        <w:sz w:val="23"/>
      </w:rPr>
    </w:lvl>
    <w:lvl w:ilvl="3">
      <w:start w:val="1"/>
      <w:numFmt w:val="decimal"/>
      <w:pStyle w:val="Overskrift4"/>
      <w:lvlText w:val="%1.%2.%3.%4"/>
      <w:legacy w:legacy="1" w:legacySpace="57" w:legacyIndent="0"/>
      <w:lvlJc w:val="left"/>
      <w:pPr>
        <w:ind w:left="1134" w:firstLine="0"/>
      </w:pPr>
      <w:rPr>
        <w:rFonts w:ascii="Times New Roman" w:hAnsi="Times New Roman" w:hint="default"/>
        <w:b/>
        <w:i w:val="0"/>
        <w:sz w:val="23"/>
      </w:rPr>
    </w:lvl>
    <w:lvl w:ilvl="4">
      <w:start w:val="1"/>
      <w:numFmt w:val="decimal"/>
      <w:pStyle w:val="Overskrift5"/>
      <w:lvlText w:val="%1.%2.%3.%4.%5"/>
      <w:legacy w:legacy="1" w:legacySpace="57" w:legacyIndent="0"/>
      <w:lvlJc w:val="left"/>
      <w:pPr>
        <w:ind w:left="1134" w:firstLine="0"/>
      </w:pPr>
      <w:rPr>
        <w:rFonts w:ascii="Times New Roman" w:hAnsi="Times New Roman" w:hint="default"/>
        <w:b/>
        <w:i w:val="0"/>
        <w:sz w:val="23"/>
      </w:rPr>
    </w:lvl>
    <w:lvl w:ilvl="5">
      <w:start w:val="1"/>
      <w:numFmt w:val="decimal"/>
      <w:pStyle w:val="Overskrift6"/>
      <w:lvlText w:val="%1.%2.%3.%4.%5.%6"/>
      <w:legacy w:legacy="1" w:legacySpace="144" w:legacyIndent="0"/>
      <w:lvlJc w:val="left"/>
    </w:lvl>
    <w:lvl w:ilvl="6">
      <w:start w:val="1"/>
      <w:numFmt w:val="decimal"/>
      <w:pStyle w:val="Overskrift7"/>
      <w:lvlText w:val="%1.%2.%3.%4.%5.%6.%7"/>
      <w:legacy w:legacy="1" w:legacySpace="144" w:legacyIndent="0"/>
      <w:lvlJc w:val="left"/>
    </w:lvl>
    <w:lvl w:ilvl="7">
      <w:start w:val="1"/>
      <w:numFmt w:val="decimal"/>
      <w:pStyle w:val="Overskrift8"/>
      <w:lvlText w:val="%1.%2.%3.%4.%5.%6.%7.%8"/>
      <w:legacy w:legacy="1" w:legacySpace="144" w:legacyIndent="0"/>
      <w:lvlJc w:val="left"/>
    </w:lvl>
    <w:lvl w:ilvl="8">
      <w:start w:val="1"/>
      <w:numFmt w:val="decimal"/>
      <w:pStyle w:val="Overskrift9"/>
      <w:lvlText w:val="%1.%2.%3.%4.%5.%6.%7.%8.%9"/>
      <w:legacy w:legacy="1" w:legacySpace="144" w:legacyIndent="0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enforcement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nMacro" w:val="TRUE"/>
  </w:docVars>
  <w:rsids>
    <w:rsidRoot w:val="005D4F2B"/>
    <w:rsid w:val="00022BD4"/>
    <w:rsid w:val="0005763F"/>
    <w:rsid w:val="000764CF"/>
    <w:rsid w:val="0007796A"/>
    <w:rsid w:val="000839CE"/>
    <w:rsid w:val="00091B15"/>
    <w:rsid w:val="000A2B91"/>
    <w:rsid w:val="000A35B1"/>
    <w:rsid w:val="000A71D4"/>
    <w:rsid w:val="000B61B0"/>
    <w:rsid w:val="000C4C4F"/>
    <w:rsid w:val="000C7C30"/>
    <w:rsid w:val="000E654A"/>
    <w:rsid w:val="000E7EBB"/>
    <w:rsid w:val="000F651F"/>
    <w:rsid w:val="00100CE3"/>
    <w:rsid w:val="00105A7A"/>
    <w:rsid w:val="00106152"/>
    <w:rsid w:val="001274FB"/>
    <w:rsid w:val="00133832"/>
    <w:rsid w:val="00133B3A"/>
    <w:rsid w:val="0013708D"/>
    <w:rsid w:val="00144E5B"/>
    <w:rsid w:val="0015232A"/>
    <w:rsid w:val="00153251"/>
    <w:rsid w:val="001538FE"/>
    <w:rsid w:val="00167A44"/>
    <w:rsid w:val="001720FD"/>
    <w:rsid w:val="001976A7"/>
    <w:rsid w:val="001F333C"/>
    <w:rsid w:val="001F4A23"/>
    <w:rsid w:val="001F5D7E"/>
    <w:rsid w:val="00204C13"/>
    <w:rsid w:val="00205309"/>
    <w:rsid w:val="0022411A"/>
    <w:rsid w:val="00225A80"/>
    <w:rsid w:val="0022754D"/>
    <w:rsid w:val="00240446"/>
    <w:rsid w:val="00250B4C"/>
    <w:rsid w:val="00257C88"/>
    <w:rsid w:val="0028023A"/>
    <w:rsid w:val="002877E0"/>
    <w:rsid w:val="00294C19"/>
    <w:rsid w:val="002B64DA"/>
    <w:rsid w:val="002B7439"/>
    <w:rsid w:val="002E001C"/>
    <w:rsid w:val="002E3F11"/>
    <w:rsid w:val="002F1B5C"/>
    <w:rsid w:val="002F6F59"/>
    <w:rsid w:val="002F71C7"/>
    <w:rsid w:val="00306590"/>
    <w:rsid w:val="00307A59"/>
    <w:rsid w:val="00312AA1"/>
    <w:rsid w:val="00313438"/>
    <w:rsid w:val="00323B3B"/>
    <w:rsid w:val="00331DD3"/>
    <w:rsid w:val="0034109B"/>
    <w:rsid w:val="00354F87"/>
    <w:rsid w:val="003726E0"/>
    <w:rsid w:val="0037286E"/>
    <w:rsid w:val="00381300"/>
    <w:rsid w:val="003856CD"/>
    <w:rsid w:val="0039260B"/>
    <w:rsid w:val="003C11B0"/>
    <w:rsid w:val="003D3025"/>
    <w:rsid w:val="003D359F"/>
    <w:rsid w:val="003E754E"/>
    <w:rsid w:val="003F03A2"/>
    <w:rsid w:val="003F15EF"/>
    <w:rsid w:val="003F489F"/>
    <w:rsid w:val="004109BD"/>
    <w:rsid w:val="00426C1B"/>
    <w:rsid w:val="004632B7"/>
    <w:rsid w:val="00464975"/>
    <w:rsid w:val="00473489"/>
    <w:rsid w:val="00487817"/>
    <w:rsid w:val="00493D63"/>
    <w:rsid w:val="004A2154"/>
    <w:rsid w:val="004C5B79"/>
    <w:rsid w:val="004D0B78"/>
    <w:rsid w:val="004D47D3"/>
    <w:rsid w:val="004D6916"/>
    <w:rsid w:val="004E28D6"/>
    <w:rsid w:val="004E35C6"/>
    <w:rsid w:val="004F1B94"/>
    <w:rsid w:val="00523F78"/>
    <w:rsid w:val="00542C84"/>
    <w:rsid w:val="00550397"/>
    <w:rsid w:val="00550871"/>
    <w:rsid w:val="00571441"/>
    <w:rsid w:val="00576089"/>
    <w:rsid w:val="005B1E86"/>
    <w:rsid w:val="005B4188"/>
    <w:rsid w:val="005C6EF0"/>
    <w:rsid w:val="005D0435"/>
    <w:rsid w:val="005D1436"/>
    <w:rsid w:val="005D4F2B"/>
    <w:rsid w:val="005D757B"/>
    <w:rsid w:val="00603B8F"/>
    <w:rsid w:val="006053C8"/>
    <w:rsid w:val="006152C3"/>
    <w:rsid w:val="00634F66"/>
    <w:rsid w:val="00640550"/>
    <w:rsid w:val="00641244"/>
    <w:rsid w:val="006505B9"/>
    <w:rsid w:val="006615EE"/>
    <w:rsid w:val="00665914"/>
    <w:rsid w:val="00670A91"/>
    <w:rsid w:val="0067521F"/>
    <w:rsid w:val="00676AE7"/>
    <w:rsid w:val="00685B7A"/>
    <w:rsid w:val="0069726E"/>
    <w:rsid w:val="006C0358"/>
    <w:rsid w:val="006D700B"/>
    <w:rsid w:val="00702BE9"/>
    <w:rsid w:val="0072088A"/>
    <w:rsid w:val="00720FBB"/>
    <w:rsid w:val="00723A40"/>
    <w:rsid w:val="007548C1"/>
    <w:rsid w:val="00773869"/>
    <w:rsid w:val="00781E61"/>
    <w:rsid w:val="00782684"/>
    <w:rsid w:val="00782EA4"/>
    <w:rsid w:val="00791939"/>
    <w:rsid w:val="007925BC"/>
    <w:rsid w:val="007968EC"/>
    <w:rsid w:val="007A7AD6"/>
    <w:rsid w:val="007B64B0"/>
    <w:rsid w:val="007C2689"/>
    <w:rsid w:val="007C2809"/>
    <w:rsid w:val="007E4570"/>
    <w:rsid w:val="007F0F2A"/>
    <w:rsid w:val="007F2996"/>
    <w:rsid w:val="007F5C05"/>
    <w:rsid w:val="007F5C4F"/>
    <w:rsid w:val="00813966"/>
    <w:rsid w:val="008143B0"/>
    <w:rsid w:val="00825791"/>
    <w:rsid w:val="008356E6"/>
    <w:rsid w:val="008405F2"/>
    <w:rsid w:val="00842D3E"/>
    <w:rsid w:val="00866690"/>
    <w:rsid w:val="008667F4"/>
    <w:rsid w:val="00893C96"/>
    <w:rsid w:val="008A1228"/>
    <w:rsid w:val="008A7812"/>
    <w:rsid w:val="008B420A"/>
    <w:rsid w:val="008D0822"/>
    <w:rsid w:val="008D6167"/>
    <w:rsid w:val="008F61D2"/>
    <w:rsid w:val="00903C7F"/>
    <w:rsid w:val="009065F6"/>
    <w:rsid w:val="00912C9E"/>
    <w:rsid w:val="0091561E"/>
    <w:rsid w:val="009259FB"/>
    <w:rsid w:val="0094575D"/>
    <w:rsid w:val="00945CE4"/>
    <w:rsid w:val="00955D15"/>
    <w:rsid w:val="009609C4"/>
    <w:rsid w:val="009711FD"/>
    <w:rsid w:val="00974270"/>
    <w:rsid w:val="009849CB"/>
    <w:rsid w:val="009A0474"/>
    <w:rsid w:val="009D3962"/>
    <w:rsid w:val="009E0C4C"/>
    <w:rsid w:val="009E1428"/>
    <w:rsid w:val="00A06444"/>
    <w:rsid w:val="00A22B8A"/>
    <w:rsid w:val="00A246DF"/>
    <w:rsid w:val="00A52081"/>
    <w:rsid w:val="00A63702"/>
    <w:rsid w:val="00A662D7"/>
    <w:rsid w:val="00A66B76"/>
    <w:rsid w:val="00A72B0D"/>
    <w:rsid w:val="00A7491F"/>
    <w:rsid w:val="00AE47D1"/>
    <w:rsid w:val="00AF41B0"/>
    <w:rsid w:val="00B139AD"/>
    <w:rsid w:val="00B24268"/>
    <w:rsid w:val="00B26E90"/>
    <w:rsid w:val="00B40D6F"/>
    <w:rsid w:val="00B46023"/>
    <w:rsid w:val="00B46059"/>
    <w:rsid w:val="00B547E1"/>
    <w:rsid w:val="00B71866"/>
    <w:rsid w:val="00BA31F4"/>
    <w:rsid w:val="00BA4904"/>
    <w:rsid w:val="00BC6FD5"/>
    <w:rsid w:val="00BD0345"/>
    <w:rsid w:val="00BD0505"/>
    <w:rsid w:val="00BD0893"/>
    <w:rsid w:val="00C145AE"/>
    <w:rsid w:val="00C160CD"/>
    <w:rsid w:val="00C553B2"/>
    <w:rsid w:val="00C62C0F"/>
    <w:rsid w:val="00C64275"/>
    <w:rsid w:val="00C77FC7"/>
    <w:rsid w:val="00C929FA"/>
    <w:rsid w:val="00CB4E35"/>
    <w:rsid w:val="00CE0963"/>
    <w:rsid w:val="00CE6F12"/>
    <w:rsid w:val="00D01D78"/>
    <w:rsid w:val="00D11A56"/>
    <w:rsid w:val="00D240F8"/>
    <w:rsid w:val="00D25FA7"/>
    <w:rsid w:val="00D32287"/>
    <w:rsid w:val="00D47DE0"/>
    <w:rsid w:val="00D550EA"/>
    <w:rsid w:val="00D56759"/>
    <w:rsid w:val="00D66251"/>
    <w:rsid w:val="00D951E4"/>
    <w:rsid w:val="00DA0FF3"/>
    <w:rsid w:val="00DC4A3D"/>
    <w:rsid w:val="00DD6381"/>
    <w:rsid w:val="00DE433F"/>
    <w:rsid w:val="00E00FF4"/>
    <w:rsid w:val="00E101F7"/>
    <w:rsid w:val="00E24ACF"/>
    <w:rsid w:val="00E31C22"/>
    <w:rsid w:val="00E35EA6"/>
    <w:rsid w:val="00E37CF8"/>
    <w:rsid w:val="00E42952"/>
    <w:rsid w:val="00E46A36"/>
    <w:rsid w:val="00E53DB4"/>
    <w:rsid w:val="00E61068"/>
    <w:rsid w:val="00E839C4"/>
    <w:rsid w:val="00E83BA1"/>
    <w:rsid w:val="00E92648"/>
    <w:rsid w:val="00EC296E"/>
    <w:rsid w:val="00EC3A77"/>
    <w:rsid w:val="00EC5D62"/>
    <w:rsid w:val="00ED1E3B"/>
    <w:rsid w:val="00ED2F76"/>
    <w:rsid w:val="00ED3F51"/>
    <w:rsid w:val="00EE0714"/>
    <w:rsid w:val="00EE1CC2"/>
    <w:rsid w:val="00EE50C2"/>
    <w:rsid w:val="00EF3CFA"/>
    <w:rsid w:val="00EF65A2"/>
    <w:rsid w:val="00F04688"/>
    <w:rsid w:val="00F04CEC"/>
    <w:rsid w:val="00F07F79"/>
    <w:rsid w:val="00F2291E"/>
    <w:rsid w:val="00F33830"/>
    <w:rsid w:val="00F33E83"/>
    <w:rsid w:val="00F346BD"/>
    <w:rsid w:val="00F47C27"/>
    <w:rsid w:val="00F50537"/>
    <w:rsid w:val="00F507A4"/>
    <w:rsid w:val="00F57BA8"/>
    <w:rsid w:val="00F70EE7"/>
    <w:rsid w:val="00F760FB"/>
    <w:rsid w:val="00F83B68"/>
    <w:rsid w:val="00F90E8D"/>
    <w:rsid w:val="00FB47C2"/>
    <w:rsid w:val="00FE6915"/>
    <w:rsid w:val="00FF5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99501B"/>
  <w15:docId w15:val="{6FBEF51F-207A-4352-8097-685FDFA46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DepCentury Old Style" w:hAnsi="DepCentury Old Style"/>
      <w:sz w:val="24"/>
      <w:lang w:eastAsia="en-US"/>
    </w:rPr>
  </w:style>
  <w:style w:type="paragraph" w:styleId="Overskrift1">
    <w:name w:val="heading 1"/>
    <w:next w:val="Normal"/>
    <w:qFormat/>
    <w:pPr>
      <w:keepNext/>
      <w:keepLines/>
      <w:numPr>
        <w:numId w:val="1"/>
      </w:numPr>
      <w:spacing w:before="240" w:after="120"/>
      <w:ind w:hanging="567"/>
      <w:outlineLvl w:val="0"/>
    </w:pPr>
    <w:rPr>
      <w:rFonts w:ascii="DepCentury Old Style" w:hAnsi="DepCentury Old Style"/>
      <w:b/>
      <w:caps/>
      <w:kern w:val="28"/>
      <w:sz w:val="24"/>
      <w:lang w:eastAsia="en-US"/>
    </w:rPr>
  </w:style>
  <w:style w:type="paragraph" w:styleId="Overskrift2">
    <w:name w:val="heading 2"/>
    <w:basedOn w:val="Overskrift1"/>
    <w:next w:val="Normal"/>
    <w:qFormat/>
    <w:pPr>
      <w:numPr>
        <w:ilvl w:val="1"/>
      </w:numPr>
      <w:ind w:hanging="567"/>
      <w:outlineLvl w:val="1"/>
    </w:pPr>
    <w:rPr>
      <w:caps w:val="0"/>
    </w:rPr>
  </w:style>
  <w:style w:type="paragraph" w:styleId="Overskrift3">
    <w:name w:val="heading 3"/>
    <w:basedOn w:val="Overskrift2"/>
    <w:next w:val="Normal"/>
    <w:qFormat/>
    <w:pPr>
      <w:numPr>
        <w:ilvl w:val="2"/>
      </w:numPr>
      <w:ind w:hanging="567"/>
      <w:outlineLvl w:val="2"/>
    </w:pPr>
    <w:rPr>
      <w:b w:val="0"/>
    </w:rPr>
  </w:style>
  <w:style w:type="paragraph" w:styleId="Overskrift4">
    <w:name w:val="heading 4"/>
    <w:basedOn w:val="Overskrift3"/>
    <w:next w:val="Normal"/>
    <w:qFormat/>
    <w:pPr>
      <w:numPr>
        <w:ilvl w:val="3"/>
      </w:numPr>
      <w:ind w:hanging="1134"/>
      <w:outlineLvl w:val="3"/>
    </w:pPr>
  </w:style>
  <w:style w:type="paragraph" w:styleId="Overskrift5">
    <w:name w:val="heading 5"/>
    <w:basedOn w:val="Overskrift3"/>
    <w:next w:val="Normal"/>
    <w:qFormat/>
    <w:pPr>
      <w:numPr>
        <w:ilvl w:val="4"/>
      </w:numPr>
      <w:ind w:hanging="1134"/>
      <w:outlineLvl w:val="4"/>
    </w:pPr>
  </w:style>
  <w:style w:type="paragraph" w:styleId="Overskrift6">
    <w:name w:val="heading 6"/>
    <w:basedOn w:val="Overskrift3"/>
    <w:next w:val="Normal"/>
    <w:qFormat/>
    <w:pPr>
      <w:numPr>
        <w:ilvl w:val="5"/>
      </w:numPr>
      <w:outlineLvl w:val="5"/>
    </w:pPr>
  </w:style>
  <w:style w:type="paragraph" w:styleId="Overskrift7">
    <w:name w:val="heading 7"/>
    <w:basedOn w:val="Overskrift6"/>
    <w:next w:val="Normal"/>
    <w:qFormat/>
    <w:pPr>
      <w:numPr>
        <w:ilvl w:val="6"/>
      </w:numPr>
      <w:outlineLvl w:val="6"/>
    </w:pPr>
  </w:style>
  <w:style w:type="paragraph" w:styleId="Overskrift8">
    <w:name w:val="heading 8"/>
    <w:basedOn w:val="Overskrift6"/>
    <w:next w:val="Normal"/>
    <w:qFormat/>
    <w:pPr>
      <w:numPr>
        <w:ilvl w:val="7"/>
      </w:numPr>
      <w:outlineLvl w:val="7"/>
    </w:pPr>
  </w:style>
  <w:style w:type="paragraph" w:styleId="Overskrift9">
    <w:name w:val="heading 9"/>
    <w:basedOn w:val="Overskrift6"/>
    <w:next w:val="Normal"/>
    <w:qFormat/>
    <w:pPr>
      <w:numPr>
        <w:ilvl w:val="8"/>
      </w:numPr>
      <w:tabs>
        <w:tab w:val="num" w:pos="360"/>
      </w:tabs>
      <w:outlineLvl w:val="8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next w:val="Normal"/>
    <w:qFormat/>
    <w:pPr>
      <w:spacing w:after="120"/>
      <w:jc w:val="center"/>
    </w:pPr>
    <w:rPr>
      <w:rFonts w:ascii="DepCentury Old Style" w:hAnsi="DepCentury Old Style"/>
      <w:b/>
      <w:caps/>
      <w:kern w:val="28"/>
      <w:sz w:val="24"/>
      <w:lang w:eastAsia="en-US"/>
    </w:rPr>
  </w:style>
  <w:style w:type="paragraph" w:styleId="INNH1">
    <w:name w:val="toc 1"/>
    <w:basedOn w:val="Normal"/>
    <w:next w:val="Normal"/>
    <w:semiHidden/>
    <w:pPr>
      <w:tabs>
        <w:tab w:val="right" w:leader="dot" w:pos="9071"/>
      </w:tabs>
    </w:pPr>
    <w:rPr>
      <w:lang w:val="nn-NO"/>
    </w:rPr>
  </w:style>
  <w:style w:type="paragraph" w:customStyle="1" w:styleId="Innrykk1">
    <w:name w:val="Innrykk_1"/>
    <w:basedOn w:val="Normal"/>
    <w:pPr>
      <w:ind w:left="567"/>
    </w:pPr>
    <w:rPr>
      <w:lang w:val="nn-NO"/>
    </w:rPr>
  </w:style>
  <w:style w:type="paragraph" w:customStyle="1" w:styleId="Innrykk2">
    <w:name w:val="Innrykk_2"/>
    <w:basedOn w:val="Normal"/>
    <w:pPr>
      <w:ind w:left="1134"/>
    </w:pPr>
    <w:rPr>
      <w:lang w:val="nn-NO"/>
    </w:rPr>
  </w:style>
  <w:style w:type="paragraph" w:styleId="Nummerertliste">
    <w:name w:val="List Number"/>
    <w:basedOn w:val="Normal"/>
    <w:semiHidden/>
    <w:pPr>
      <w:ind w:left="567" w:hanging="567"/>
    </w:pPr>
  </w:style>
  <w:style w:type="paragraph" w:customStyle="1" w:styleId="Nummerliste2">
    <w:name w:val="Nummerliste_2"/>
    <w:basedOn w:val="Nummerertliste"/>
  </w:style>
  <w:style w:type="paragraph" w:customStyle="1" w:styleId="Brevoverskrift">
    <w:name w:val="Brevoverskrift"/>
    <w:basedOn w:val="Normal"/>
    <w:next w:val="Normal"/>
    <w:pPr>
      <w:spacing w:after="300"/>
    </w:pPr>
    <w:rPr>
      <w:b/>
      <w:lang w:val="nn-NO"/>
    </w:rPr>
  </w:style>
  <w:style w:type="paragraph" w:customStyle="1" w:styleId="Nummerliste3">
    <w:name w:val="Nummerliste_3"/>
    <w:basedOn w:val="Nummerliste2"/>
  </w:style>
  <w:style w:type="paragraph" w:customStyle="1" w:styleId="Nummerlisteluft">
    <w:name w:val="Nummerliste_luft"/>
    <w:basedOn w:val="Nummerertliste"/>
    <w:pPr>
      <w:spacing w:after="240"/>
    </w:pPr>
  </w:style>
  <w:style w:type="paragraph" w:customStyle="1" w:styleId="Nummerliste2luft">
    <w:name w:val="Nummerliste_2_luft"/>
    <w:basedOn w:val="Nummerliste2"/>
    <w:pPr>
      <w:spacing w:after="240"/>
    </w:pPr>
  </w:style>
  <w:style w:type="paragraph" w:customStyle="1" w:styleId="Nummerliste3luft">
    <w:name w:val="Nummerliste_3_luft"/>
    <w:basedOn w:val="Nummerliste3"/>
    <w:pPr>
      <w:spacing w:after="240"/>
    </w:pPr>
  </w:style>
  <w:style w:type="paragraph" w:styleId="INNH2">
    <w:name w:val="toc 2"/>
    <w:basedOn w:val="Normal"/>
    <w:next w:val="Normal"/>
    <w:semiHidden/>
    <w:pPr>
      <w:tabs>
        <w:tab w:val="right" w:leader="dot" w:pos="9071"/>
      </w:tabs>
      <w:ind w:left="567"/>
    </w:pPr>
    <w:rPr>
      <w:lang w:val="nn-NO"/>
    </w:rPr>
  </w:style>
  <w:style w:type="paragraph" w:styleId="INNH3">
    <w:name w:val="toc 3"/>
    <w:basedOn w:val="Normal"/>
    <w:next w:val="Normal"/>
    <w:semiHidden/>
    <w:pPr>
      <w:tabs>
        <w:tab w:val="right" w:leader="dot" w:pos="9071"/>
      </w:tabs>
      <w:ind w:left="567"/>
    </w:pPr>
    <w:rPr>
      <w:lang w:val="nn-NO"/>
    </w:rPr>
  </w:style>
  <w:style w:type="paragraph" w:styleId="INNH4">
    <w:name w:val="toc 4"/>
    <w:basedOn w:val="Normal"/>
    <w:next w:val="Normal"/>
    <w:semiHidden/>
    <w:pPr>
      <w:tabs>
        <w:tab w:val="right" w:leader="dot" w:pos="9071"/>
      </w:tabs>
      <w:ind w:left="1134"/>
    </w:pPr>
    <w:rPr>
      <w:lang w:val="nn-NO"/>
    </w:rPr>
  </w:style>
  <w:style w:type="paragraph" w:styleId="INNH5">
    <w:name w:val="toc 5"/>
    <w:basedOn w:val="Normal"/>
    <w:next w:val="Normal"/>
    <w:semiHidden/>
    <w:pPr>
      <w:tabs>
        <w:tab w:val="right" w:leader="dot" w:pos="9071"/>
      </w:tabs>
      <w:ind w:left="1134"/>
    </w:pPr>
    <w:rPr>
      <w:lang w:val="nn-NO"/>
    </w:rPr>
  </w:style>
  <w:style w:type="paragraph" w:styleId="INNH6">
    <w:name w:val="toc 6"/>
    <w:basedOn w:val="Normal"/>
    <w:next w:val="Normal"/>
    <w:semiHidden/>
    <w:pPr>
      <w:tabs>
        <w:tab w:val="right" w:leader="dot" w:pos="9071"/>
      </w:tabs>
      <w:ind w:left="1000"/>
    </w:pPr>
    <w:rPr>
      <w:lang w:val="nn-NO"/>
    </w:rPr>
  </w:style>
  <w:style w:type="paragraph" w:styleId="INNH7">
    <w:name w:val="toc 7"/>
    <w:basedOn w:val="Normal"/>
    <w:next w:val="Normal"/>
    <w:semiHidden/>
    <w:pPr>
      <w:tabs>
        <w:tab w:val="right" w:leader="dot" w:pos="9071"/>
      </w:tabs>
      <w:ind w:left="1200"/>
    </w:pPr>
    <w:rPr>
      <w:lang w:val="nn-NO"/>
    </w:rPr>
  </w:style>
  <w:style w:type="paragraph" w:styleId="INNH8">
    <w:name w:val="toc 8"/>
    <w:basedOn w:val="Normal"/>
    <w:next w:val="Normal"/>
    <w:semiHidden/>
    <w:pPr>
      <w:tabs>
        <w:tab w:val="right" w:leader="dot" w:pos="9071"/>
      </w:tabs>
      <w:ind w:left="1400"/>
    </w:pPr>
    <w:rPr>
      <w:lang w:val="nn-NO"/>
    </w:rPr>
  </w:style>
  <w:style w:type="paragraph" w:styleId="INNH9">
    <w:name w:val="toc 9"/>
    <w:basedOn w:val="Normal"/>
    <w:next w:val="Normal"/>
    <w:semiHidden/>
    <w:pPr>
      <w:tabs>
        <w:tab w:val="right" w:leader="dot" w:pos="9071"/>
      </w:tabs>
      <w:ind w:left="1600"/>
    </w:pPr>
    <w:rPr>
      <w:lang w:val="nn-NO"/>
    </w:rPr>
  </w:style>
  <w:style w:type="paragraph" w:styleId="Bunntekst">
    <w:name w:val="footer"/>
    <w:semiHidden/>
    <w:rPr>
      <w:rFonts w:ascii="DepCentury Old Style" w:hAnsi="DepCentury Old Style"/>
      <w:lang w:eastAsia="en-US"/>
    </w:rPr>
  </w:style>
  <w:style w:type="paragraph" w:styleId="Bildetekst">
    <w:name w:val="caption"/>
    <w:basedOn w:val="Normal"/>
    <w:next w:val="Normal"/>
    <w:qFormat/>
    <w:pPr>
      <w:spacing w:before="120" w:after="120"/>
    </w:pPr>
    <w:rPr>
      <w:b/>
      <w:lang w:val="nn-NO"/>
    </w:rPr>
  </w:style>
  <w:style w:type="paragraph" w:customStyle="1" w:styleId="Nummerfortlpende">
    <w:name w:val="Nummer fortløpende"/>
    <w:basedOn w:val="Normal"/>
    <w:next w:val="Normal"/>
    <w:pPr>
      <w:ind w:left="567" w:hanging="567"/>
    </w:pPr>
  </w:style>
  <w:style w:type="paragraph" w:styleId="Topptekst">
    <w:name w:val="header"/>
    <w:basedOn w:val="Normal"/>
    <w:semiHidden/>
    <w:pPr>
      <w:tabs>
        <w:tab w:val="right" w:pos="9072"/>
      </w:tabs>
      <w:ind w:left="-1701" w:right="-1134"/>
      <w:jc w:val="center"/>
    </w:pPr>
    <w:rPr>
      <w:i/>
      <w:spacing w:val="15"/>
      <w:sz w:val="20"/>
    </w:rPr>
  </w:style>
  <w:style w:type="paragraph" w:customStyle="1" w:styleId="Brevtittel">
    <w:name w:val="Brevtittel"/>
    <w:basedOn w:val="Normal"/>
    <w:next w:val="Normal"/>
    <w:rPr>
      <w:b/>
      <w:caps/>
      <w:lang w:val="nn-NO"/>
    </w:rPr>
  </w:style>
  <w:style w:type="paragraph" w:customStyle="1" w:styleId="Vedlegg">
    <w:name w:val="Vedlegg"/>
    <w:next w:val="Normal"/>
    <w:pPr>
      <w:spacing w:after="120"/>
      <w:ind w:left="1701" w:hanging="1701"/>
      <w:jc w:val="both"/>
    </w:pPr>
    <w:rPr>
      <w:rFonts w:ascii="DepCentury Old Style" w:hAnsi="DepCentury Old Style"/>
      <w:sz w:val="24"/>
      <w:lang w:eastAsia="en-US"/>
    </w:rPr>
  </w:style>
  <w:style w:type="paragraph" w:styleId="Figurliste">
    <w:name w:val="table of figures"/>
    <w:basedOn w:val="Normal"/>
    <w:next w:val="Normal"/>
    <w:semiHidden/>
    <w:pPr>
      <w:tabs>
        <w:tab w:val="right" w:leader="dot" w:pos="9071"/>
      </w:tabs>
      <w:ind w:left="567" w:hanging="567"/>
    </w:pPr>
    <w:rPr>
      <w:lang w:val="nn-NO"/>
    </w:rPr>
  </w:style>
  <w:style w:type="paragraph" w:styleId="Makroteks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lang w:eastAsia="en-US"/>
    </w:rPr>
  </w:style>
  <w:style w:type="character" w:styleId="Sidetall">
    <w:name w:val="page number"/>
    <w:semiHidden/>
    <w:rPr>
      <w:rFonts w:ascii="DepCentury Old Style" w:hAnsi="DepCentury Old Style"/>
    </w:rPr>
  </w:style>
  <w:style w:type="paragraph" w:styleId="Meldingshode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Undertittel">
    <w:name w:val="Subtitle"/>
    <w:basedOn w:val="Normal"/>
    <w:qFormat/>
    <w:pPr>
      <w:spacing w:after="60"/>
      <w:jc w:val="center"/>
    </w:pPr>
  </w:style>
  <w:style w:type="paragraph" w:customStyle="1" w:styleId="underskrift">
    <w:name w:val="underskrift"/>
    <w:next w:val="Normal"/>
    <w:pPr>
      <w:spacing w:line="300" w:lineRule="exact"/>
      <w:ind w:left="5387"/>
    </w:pPr>
    <w:rPr>
      <w:rFonts w:ascii="DepCentury Old Style" w:hAnsi="DepCentury Old Style"/>
      <w:noProof/>
      <w:sz w:val="24"/>
      <w:lang w:val="en-GB" w:eastAsia="en-US"/>
    </w:rPr>
  </w:style>
  <w:style w:type="paragraph" w:customStyle="1" w:styleId="liste1">
    <w:name w:val="liste 1"/>
    <w:basedOn w:val="Liste"/>
  </w:style>
  <w:style w:type="paragraph" w:styleId="Liste">
    <w:name w:val="List"/>
    <w:basedOn w:val="Normal"/>
    <w:semiHidden/>
    <w:pPr>
      <w:ind w:left="283" w:hanging="283"/>
    </w:pPr>
    <w:rPr>
      <w:lang w:val="nn-NO"/>
    </w:rPr>
  </w:style>
  <w:style w:type="paragraph" w:customStyle="1" w:styleId="NummerNiv1">
    <w:name w:val="NummerNivå 1"/>
    <w:basedOn w:val="Nummerlisteluft"/>
    <w:pPr>
      <w:spacing w:after="120"/>
    </w:pPr>
  </w:style>
  <w:style w:type="character" w:styleId="Fotnotereferanse">
    <w:name w:val="footnote reference"/>
    <w:semiHidden/>
    <w:rPr>
      <w:rFonts w:ascii="DepCentury Old Style" w:hAnsi="DepCentury Old Style"/>
      <w:vertAlign w:val="superscript"/>
    </w:rPr>
  </w:style>
  <w:style w:type="character" w:styleId="Linjenummer">
    <w:name w:val="line number"/>
    <w:semiHidden/>
    <w:rPr>
      <w:rFonts w:ascii="DepCentury Old Style" w:hAnsi="DepCentury Old Style"/>
    </w:rPr>
  </w:style>
  <w:style w:type="character" w:styleId="Sluttnotereferanse">
    <w:name w:val="endnote reference"/>
    <w:semiHidden/>
    <w:rPr>
      <w:rFonts w:ascii="DepCentury Old Style" w:hAnsi="DepCentury Old Style"/>
      <w:vertAlign w:val="superscript"/>
    </w:rPr>
  </w:style>
  <w:style w:type="paragraph" w:styleId="Indeks1">
    <w:name w:val="index 1"/>
    <w:basedOn w:val="Normal"/>
    <w:next w:val="Normal"/>
    <w:semiHidden/>
    <w:pPr>
      <w:tabs>
        <w:tab w:val="right" w:leader="dot" w:pos="9072"/>
      </w:tabs>
      <w:ind w:left="240" w:hanging="240"/>
    </w:pPr>
  </w:style>
  <w:style w:type="paragraph" w:styleId="Stikkordregisteroverskrift">
    <w:name w:val="index heading"/>
    <w:basedOn w:val="Normal"/>
    <w:next w:val="Indeks1"/>
    <w:semiHidden/>
    <w:rPr>
      <w:b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6615EE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615EE"/>
    <w:rPr>
      <w:rFonts w:ascii="Tahoma" w:hAnsi="Tahoma" w:cs="Tahoma"/>
      <w:sz w:val="16"/>
      <w:szCs w:val="16"/>
      <w:lang w:eastAsia="en-US"/>
    </w:rPr>
  </w:style>
  <w:style w:type="table" w:styleId="Tabellrutenett">
    <w:name w:val="Table Grid"/>
    <w:basedOn w:val="Vanligtabell"/>
    <w:uiPriority w:val="59"/>
    <w:rsid w:val="0072088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2k-arial11">
    <w:name w:val="12k-arial11"/>
    <w:basedOn w:val="Normal"/>
    <w:rsid w:val="0072088A"/>
    <w:rPr>
      <w:rFonts w:ascii="Arial" w:hAnsi="Arial"/>
      <w:sz w:val="22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0B61B0"/>
    <w:rPr>
      <w:color w:val="808080"/>
    </w:rPr>
  </w:style>
  <w:style w:type="paragraph" w:styleId="Sitat">
    <w:name w:val="Quote"/>
    <w:basedOn w:val="Normal"/>
    <w:next w:val="Normal"/>
    <w:link w:val="SitatTegn"/>
    <w:uiPriority w:val="29"/>
    <w:qFormat/>
    <w:rsid w:val="009259FB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9259FB"/>
    <w:rPr>
      <w:rFonts w:ascii="DepCentury Old Style" w:hAnsi="DepCentury Old Style"/>
      <w:i/>
      <w:iCs/>
      <w:color w:val="000000" w:themeColor="text1"/>
      <w:sz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2754D"/>
    <w:pPr>
      <w:spacing w:before="100" w:beforeAutospacing="1" w:after="100" w:afterAutospacing="1"/>
    </w:pPr>
    <w:rPr>
      <w:rFonts w:ascii="Times New Roman" w:hAnsi="Times New Roman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0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system32\01%20Brevmal%20JD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3DE8AD7A8AF44088207FB272B9D0B1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90C16A2-67DE-454A-8F06-A3374145568D}"/>
      </w:docPartPr>
      <w:docPartBody>
        <w:p w:rsidR="008C2F4C" w:rsidRDefault="00DC3EBF" w:rsidP="00DC3EBF">
          <w:pPr>
            <w:pStyle w:val="93DE8AD7A8AF44088207FB272B9D0B15"/>
          </w:pPr>
          <w:r>
            <w:rPr>
              <w:lang w:val="nn-NO"/>
            </w:rPr>
            <w:t xml:space="preserve"> </w:t>
          </w:r>
        </w:p>
      </w:docPartBody>
    </w:docPart>
    <w:docPart>
      <w:docPartPr>
        <w:name w:val="CD2BF71AA3844AC3A7EBAA7F8DECB09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064D4FE-3966-44E1-91C8-6B7E2C615E9D}"/>
      </w:docPartPr>
      <w:docPartBody>
        <w:p w:rsidR="008C2F4C" w:rsidRDefault="00DC3EBF" w:rsidP="00DC3EBF">
          <w:pPr>
            <w:pStyle w:val="CD2BF71AA3844AC3A7EBAA7F8DECB097"/>
          </w:pPr>
          <w:r>
            <w:rPr>
              <w:noProof/>
              <w:lang w:val="nn-NO"/>
            </w:rPr>
            <w:t xml:space="preserve"> </w:t>
          </w:r>
        </w:p>
      </w:docPartBody>
    </w:docPart>
    <w:docPart>
      <w:docPartPr>
        <w:name w:val="763C0E19B8DF4468A787D90B89265A3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DB1770C-5FA2-447F-8313-30F44A6EE6A1}"/>
      </w:docPartPr>
      <w:docPartBody>
        <w:p w:rsidR="008C2F4C" w:rsidRDefault="00DC3EBF" w:rsidP="00DC3EBF">
          <w:pPr>
            <w:pStyle w:val="763C0E19B8DF4468A787D90B89265A32"/>
          </w:pPr>
          <w:r>
            <w:rPr>
              <w:noProof/>
              <w:lang w:val="nn-NO"/>
            </w:rPr>
            <w:t xml:space="preserve"> </w:t>
          </w:r>
        </w:p>
      </w:docPartBody>
    </w:docPart>
    <w:docPart>
      <w:docPartPr>
        <w:name w:val="F0AF7D5DA3A6471A998AC89C8CA4205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5D754BC-EB2C-4F00-8F7F-D0155459E2F0}"/>
      </w:docPartPr>
      <w:docPartBody>
        <w:p w:rsidR="00E27495" w:rsidRDefault="00DC3EBF" w:rsidP="00DC3EBF">
          <w:pPr>
            <w:pStyle w:val="F0AF7D5DA3A6471A998AC89C8CA4205F"/>
          </w:pPr>
          <w:r w:rsidRPr="00B46023">
            <w:rPr>
              <w:rStyle w:val="Plassholdertekst"/>
              <w:sz w:val="16"/>
              <w:szCs w:val="16"/>
            </w:rPr>
            <w:t xml:space="preserve"> </w:t>
          </w:r>
        </w:p>
      </w:docPartBody>
    </w:docPart>
    <w:docPart>
      <w:docPartPr>
        <w:name w:val="5584D06FBA5C40D6833A12257D873C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536A6C-7324-401D-8903-3D81BA739D80}"/>
      </w:docPartPr>
      <w:docPartBody>
        <w:p w:rsidR="006D4E86" w:rsidRDefault="00DC3EBF" w:rsidP="00DC3EBF">
          <w:pPr>
            <w:pStyle w:val="5584D06FBA5C40D6833A12257D873C2F"/>
          </w:pPr>
          <w:r w:rsidRPr="00825791">
            <w:rPr>
              <w:noProof/>
              <w:sz w:val="16"/>
              <w:szCs w:val="16"/>
            </w:rPr>
            <w:t xml:space="preserve"> </w:t>
          </w:r>
          <w:r>
            <w:rPr>
              <w:noProof/>
              <w:sz w:val="16"/>
              <w:szCs w:val="16"/>
            </w:rPr>
            <w:t xml:space="preserve">  </w:t>
          </w:r>
        </w:p>
      </w:docPartBody>
    </w:docPart>
    <w:docPart>
      <w:docPartPr>
        <w:name w:val="857136BA86514B49A31F1318319D18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CA5DE7-08C5-4B43-80B8-14E44335190D}"/>
      </w:docPartPr>
      <w:docPartBody>
        <w:p w:rsidR="006D4E86" w:rsidRDefault="00DC3EBF" w:rsidP="00DC3EBF">
          <w:pPr>
            <w:pStyle w:val="857136BA86514B49A31F1318319D1867"/>
          </w:pPr>
          <w:r w:rsidRPr="00825791">
            <w:rPr>
              <w:noProof/>
              <w:sz w:val="16"/>
              <w:szCs w:val="16"/>
            </w:rPr>
            <w:t xml:space="preserve">     </w:t>
          </w:r>
        </w:p>
      </w:docPartBody>
    </w:docPart>
    <w:docPart>
      <w:docPartPr>
        <w:name w:val="0AC340FF26DC47C0AB7D006ABB9260E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72D7FAD-7A36-4A97-B126-004757876013}"/>
      </w:docPartPr>
      <w:docPartBody>
        <w:p w:rsidR="001D6D37" w:rsidRDefault="00DC3EBF" w:rsidP="00DC3EBF">
          <w:pPr>
            <w:pStyle w:val="0AC340FF26DC47C0AB7D006ABB9260E5"/>
          </w:pPr>
          <w:r w:rsidRPr="00B46023">
            <w:rPr>
              <w:sz w:val="16"/>
              <w:szCs w:val="16"/>
            </w:rPr>
            <w:t xml:space="preserve">     </w:t>
          </w:r>
        </w:p>
      </w:docPartBody>
    </w:docPart>
    <w:docPart>
      <w:docPartPr>
        <w:name w:val="30458C97745E4DC19586DCAFA13881E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EC1796E-3EE9-4A13-8442-AD6D1F7D6CAE}"/>
      </w:docPartPr>
      <w:docPartBody>
        <w:p w:rsidR="00F847C5" w:rsidRDefault="00DC3EBF" w:rsidP="00DC3EBF">
          <w:pPr>
            <w:pStyle w:val="30458C97745E4DC19586DCAFA13881E0"/>
          </w:pPr>
          <w:r w:rsidRPr="00F50537">
            <w:rPr>
              <w:caps w:val="0"/>
              <w:szCs w:val="24"/>
            </w:rPr>
            <w:t xml:space="preserve">     </w:t>
          </w:r>
        </w:p>
      </w:docPartBody>
    </w:docPart>
    <w:docPart>
      <w:docPartPr>
        <w:name w:val="7E984B33B9AC44C4BF9FD107CDD6DC4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0A1BF7A-9BF2-4B2A-88F6-668FB8CCC155}"/>
      </w:docPartPr>
      <w:docPartBody>
        <w:p w:rsidR="00F847C5" w:rsidRDefault="00DC3EBF" w:rsidP="00DC3EBF">
          <w:pPr>
            <w:pStyle w:val="7E984B33B9AC44C4BF9FD107CDD6DC4D"/>
          </w:pPr>
          <w:r w:rsidRPr="00F50537">
            <w:rPr>
              <w:caps w:val="0"/>
              <w:szCs w:val="24"/>
            </w:rPr>
            <w:t xml:space="preserve">     </w:t>
          </w:r>
        </w:p>
      </w:docPartBody>
    </w:docPart>
    <w:docPart>
      <w:docPartPr>
        <w:name w:val="B3A0D48C41CC46E5B788B59BE1FBFEE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C0B3750-7685-4250-B0CF-5B05034AC1DD}"/>
      </w:docPartPr>
      <w:docPartBody>
        <w:p w:rsidR="004D2B8B" w:rsidRDefault="00DC3EBF" w:rsidP="00DC3EBF">
          <w:pPr>
            <w:pStyle w:val="B3A0D48C41CC46E5B788B59BE1FBFEE6"/>
          </w:pPr>
          <w:r>
            <w:rPr>
              <w:rFonts w:ascii="DepCentury Old Style" w:hAnsi="DepCentury Old Style"/>
              <w:sz w:val="20"/>
            </w:rPr>
            <w:t xml:space="preserve"> </w:t>
          </w:r>
        </w:p>
      </w:docPartBody>
    </w:docPart>
    <w:docPart>
      <w:docPartPr>
        <w:name w:val="1627047ED33D446880B1241743929F2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A5A69BC-50BC-407E-8668-E8B1890798F5}"/>
      </w:docPartPr>
      <w:docPartBody>
        <w:p w:rsidR="00D72292" w:rsidRDefault="00DC3EBF" w:rsidP="00DC3EBF">
          <w:pPr>
            <w:pStyle w:val="1627047ED33D446880B1241743929F251"/>
          </w:pPr>
          <w:r>
            <w:rPr>
              <w:rStyle w:val="Plassholdertekst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pCentury Old Style">
    <w:altName w:val="Cambria"/>
    <w:panose1 w:val="0203060306040503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0433A7"/>
    <w:multiLevelType w:val="multilevel"/>
    <w:tmpl w:val="9A263E60"/>
    <w:lvl w:ilvl="0">
      <w:start w:val="1"/>
      <w:numFmt w:val="decimal"/>
      <w:pStyle w:val="30458C97745E4DC19586DCAFA13881E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1727"/>
    <w:rsid w:val="000677B6"/>
    <w:rsid w:val="000B7C4B"/>
    <w:rsid w:val="00114BBA"/>
    <w:rsid w:val="0012295C"/>
    <w:rsid w:val="00131136"/>
    <w:rsid w:val="001457C7"/>
    <w:rsid w:val="00167F97"/>
    <w:rsid w:val="001734D1"/>
    <w:rsid w:val="001D6D37"/>
    <w:rsid w:val="00201B72"/>
    <w:rsid w:val="002B2527"/>
    <w:rsid w:val="002C36B9"/>
    <w:rsid w:val="002C4895"/>
    <w:rsid w:val="002E62F2"/>
    <w:rsid w:val="0032244F"/>
    <w:rsid w:val="003446BE"/>
    <w:rsid w:val="00365B09"/>
    <w:rsid w:val="00370760"/>
    <w:rsid w:val="003A7374"/>
    <w:rsid w:val="003F1B39"/>
    <w:rsid w:val="00440A17"/>
    <w:rsid w:val="004D1727"/>
    <w:rsid w:val="004D2B8B"/>
    <w:rsid w:val="00502765"/>
    <w:rsid w:val="00567882"/>
    <w:rsid w:val="00581C46"/>
    <w:rsid w:val="005A70F6"/>
    <w:rsid w:val="005B1133"/>
    <w:rsid w:val="005B1EAA"/>
    <w:rsid w:val="0061771E"/>
    <w:rsid w:val="00633B02"/>
    <w:rsid w:val="006D45BB"/>
    <w:rsid w:val="006D4E86"/>
    <w:rsid w:val="007557E7"/>
    <w:rsid w:val="00794412"/>
    <w:rsid w:val="0080789F"/>
    <w:rsid w:val="008A3EF0"/>
    <w:rsid w:val="008A53E9"/>
    <w:rsid w:val="008C2F4C"/>
    <w:rsid w:val="008E5A46"/>
    <w:rsid w:val="00915B32"/>
    <w:rsid w:val="009210B8"/>
    <w:rsid w:val="009927BD"/>
    <w:rsid w:val="009958CE"/>
    <w:rsid w:val="009E0834"/>
    <w:rsid w:val="00A41AFB"/>
    <w:rsid w:val="00A96EAC"/>
    <w:rsid w:val="00AB16AD"/>
    <w:rsid w:val="00AC044C"/>
    <w:rsid w:val="00AC08C0"/>
    <w:rsid w:val="00B13277"/>
    <w:rsid w:val="00B21CEC"/>
    <w:rsid w:val="00B615E6"/>
    <w:rsid w:val="00B742C6"/>
    <w:rsid w:val="00C27EA6"/>
    <w:rsid w:val="00C320E4"/>
    <w:rsid w:val="00C6405A"/>
    <w:rsid w:val="00C80DBA"/>
    <w:rsid w:val="00C82EE1"/>
    <w:rsid w:val="00CF23D3"/>
    <w:rsid w:val="00D05C46"/>
    <w:rsid w:val="00D127BC"/>
    <w:rsid w:val="00D7091A"/>
    <w:rsid w:val="00D72292"/>
    <w:rsid w:val="00D957EB"/>
    <w:rsid w:val="00DC1C8E"/>
    <w:rsid w:val="00DC200E"/>
    <w:rsid w:val="00DC3EBF"/>
    <w:rsid w:val="00E27495"/>
    <w:rsid w:val="00E45151"/>
    <w:rsid w:val="00E46C6D"/>
    <w:rsid w:val="00E73469"/>
    <w:rsid w:val="00ED50B3"/>
    <w:rsid w:val="00F0534E"/>
    <w:rsid w:val="00F364D9"/>
    <w:rsid w:val="00F84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1C8E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DC3EBF"/>
    <w:rPr>
      <w:color w:val="808080"/>
    </w:rPr>
  </w:style>
  <w:style w:type="paragraph" w:customStyle="1" w:styleId="93DE8AD7A8AF44088207FB272B9D0B15">
    <w:name w:val="93DE8AD7A8AF44088207FB272B9D0B15"/>
    <w:rsid w:val="00DC3EBF"/>
    <w:pPr>
      <w:spacing w:after="0" w:line="240" w:lineRule="auto"/>
    </w:pPr>
    <w:rPr>
      <w:rFonts w:ascii="DepCentury Old Style" w:eastAsia="Times New Roman" w:hAnsi="DepCentury Old Style" w:cs="Times New Roman"/>
      <w:sz w:val="24"/>
      <w:szCs w:val="20"/>
      <w:lang w:eastAsia="en-US"/>
    </w:rPr>
  </w:style>
  <w:style w:type="paragraph" w:customStyle="1" w:styleId="CD2BF71AA3844AC3A7EBAA7F8DECB097">
    <w:name w:val="CD2BF71AA3844AC3A7EBAA7F8DECB097"/>
    <w:rsid w:val="00DC3EBF"/>
    <w:pPr>
      <w:spacing w:after="0" w:line="240" w:lineRule="auto"/>
    </w:pPr>
    <w:rPr>
      <w:rFonts w:ascii="DepCentury Old Style" w:eastAsia="Times New Roman" w:hAnsi="DepCentury Old Style" w:cs="Times New Roman"/>
      <w:sz w:val="24"/>
      <w:szCs w:val="20"/>
      <w:lang w:eastAsia="en-US"/>
    </w:rPr>
  </w:style>
  <w:style w:type="paragraph" w:customStyle="1" w:styleId="763C0E19B8DF4468A787D90B89265A32">
    <w:name w:val="763C0E19B8DF4468A787D90B89265A32"/>
    <w:rsid w:val="00DC3EBF"/>
    <w:pPr>
      <w:spacing w:after="0" w:line="240" w:lineRule="auto"/>
    </w:pPr>
    <w:rPr>
      <w:rFonts w:ascii="DepCentury Old Style" w:eastAsia="Times New Roman" w:hAnsi="DepCentury Old Style" w:cs="Times New Roman"/>
      <w:sz w:val="24"/>
      <w:szCs w:val="20"/>
      <w:lang w:eastAsia="en-US"/>
    </w:rPr>
  </w:style>
  <w:style w:type="paragraph" w:customStyle="1" w:styleId="1627047ED33D446880B1241743929F251">
    <w:name w:val="1627047ED33D446880B1241743929F251"/>
    <w:rsid w:val="00DC3EBF"/>
    <w:pPr>
      <w:spacing w:after="0" w:line="240" w:lineRule="auto"/>
    </w:pPr>
    <w:rPr>
      <w:rFonts w:ascii="DepCentury Old Style" w:eastAsia="Times New Roman" w:hAnsi="DepCentury Old Style" w:cs="Times New Roman"/>
      <w:sz w:val="24"/>
      <w:szCs w:val="20"/>
      <w:lang w:eastAsia="en-US"/>
    </w:rPr>
  </w:style>
  <w:style w:type="paragraph" w:customStyle="1" w:styleId="0AC340FF26DC47C0AB7D006ABB9260E5">
    <w:name w:val="0AC340FF26DC47C0AB7D006ABB9260E5"/>
    <w:rsid w:val="00DC3EBF"/>
    <w:pPr>
      <w:spacing w:after="0" w:line="240" w:lineRule="auto"/>
    </w:pPr>
    <w:rPr>
      <w:rFonts w:ascii="DepCentury Old Style" w:eastAsia="Times New Roman" w:hAnsi="DepCentury Old Style" w:cs="Times New Roman"/>
      <w:sz w:val="24"/>
      <w:szCs w:val="20"/>
      <w:lang w:eastAsia="en-US"/>
    </w:rPr>
  </w:style>
  <w:style w:type="paragraph" w:customStyle="1" w:styleId="F0AF7D5DA3A6471A998AC89C8CA4205F">
    <w:name w:val="F0AF7D5DA3A6471A998AC89C8CA4205F"/>
    <w:rsid w:val="00DC3EBF"/>
    <w:pPr>
      <w:spacing w:after="0" w:line="240" w:lineRule="auto"/>
    </w:pPr>
    <w:rPr>
      <w:rFonts w:ascii="DepCentury Old Style" w:eastAsia="Times New Roman" w:hAnsi="DepCentury Old Style" w:cs="Times New Roman"/>
      <w:sz w:val="24"/>
      <w:szCs w:val="20"/>
      <w:lang w:eastAsia="en-US"/>
    </w:rPr>
  </w:style>
  <w:style w:type="paragraph" w:customStyle="1" w:styleId="5584D06FBA5C40D6833A12257D873C2F">
    <w:name w:val="5584D06FBA5C40D6833A12257D873C2F"/>
    <w:rsid w:val="00DC3EBF"/>
    <w:pPr>
      <w:spacing w:after="0" w:line="240" w:lineRule="auto"/>
    </w:pPr>
    <w:rPr>
      <w:rFonts w:ascii="DepCentury Old Style" w:eastAsia="Times New Roman" w:hAnsi="DepCentury Old Style" w:cs="Times New Roman"/>
      <w:sz w:val="24"/>
      <w:szCs w:val="20"/>
      <w:lang w:eastAsia="en-US"/>
    </w:rPr>
  </w:style>
  <w:style w:type="paragraph" w:customStyle="1" w:styleId="857136BA86514B49A31F1318319D1867">
    <w:name w:val="857136BA86514B49A31F1318319D1867"/>
    <w:rsid w:val="00DC3EBF"/>
    <w:pPr>
      <w:spacing w:after="0" w:line="240" w:lineRule="auto"/>
    </w:pPr>
    <w:rPr>
      <w:rFonts w:ascii="DepCentury Old Style" w:eastAsia="Times New Roman" w:hAnsi="DepCentury Old Style" w:cs="Times New Roman"/>
      <w:sz w:val="24"/>
      <w:szCs w:val="20"/>
      <w:lang w:eastAsia="en-US"/>
    </w:rPr>
  </w:style>
  <w:style w:type="paragraph" w:customStyle="1" w:styleId="30458C97745E4DC19586DCAFA13881E0">
    <w:name w:val="30458C97745E4DC19586DCAFA13881E0"/>
    <w:rsid w:val="00DC3EBF"/>
    <w:pPr>
      <w:keepNext/>
      <w:keepLines/>
      <w:numPr>
        <w:numId w:val="1"/>
      </w:numPr>
      <w:tabs>
        <w:tab w:val="clear" w:pos="720"/>
      </w:tabs>
      <w:spacing w:before="240" w:after="120" w:line="240" w:lineRule="auto"/>
      <w:ind w:left="567" w:hanging="567"/>
      <w:outlineLvl w:val="0"/>
    </w:pPr>
    <w:rPr>
      <w:rFonts w:ascii="DepCentury Old Style" w:eastAsia="Times New Roman" w:hAnsi="DepCentury Old Style" w:cs="Times New Roman"/>
      <w:b/>
      <w:caps/>
      <w:kern w:val="28"/>
      <w:sz w:val="24"/>
      <w:szCs w:val="20"/>
      <w:lang w:eastAsia="en-US"/>
    </w:rPr>
  </w:style>
  <w:style w:type="paragraph" w:customStyle="1" w:styleId="7E984B33B9AC44C4BF9FD107CDD6DC4D">
    <w:name w:val="7E984B33B9AC44C4BF9FD107CDD6DC4D"/>
    <w:rsid w:val="00DC3EBF"/>
    <w:pPr>
      <w:keepNext/>
      <w:keepLines/>
      <w:spacing w:before="240" w:after="120" w:line="240" w:lineRule="auto"/>
      <w:ind w:left="567" w:hanging="567"/>
      <w:outlineLvl w:val="0"/>
    </w:pPr>
    <w:rPr>
      <w:rFonts w:ascii="DepCentury Old Style" w:eastAsia="Times New Roman" w:hAnsi="DepCentury Old Style" w:cs="Times New Roman"/>
      <w:b/>
      <w:caps/>
      <w:kern w:val="28"/>
      <w:sz w:val="24"/>
      <w:szCs w:val="20"/>
      <w:lang w:eastAsia="en-US"/>
    </w:rPr>
  </w:style>
  <w:style w:type="paragraph" w:customStyle="1" w:styleId="B3A0D48C41CC46E5B788B59BE1FBFEE6">
    <w:name w:val="B3A0D48C41CC46E5B788B59BE1FBFEE6"/>
    <w:rsid w:val="00DC3EBF"/>
    <w:pPr>
      <w:spacing w:after="0" w:line="240" w:lineRule="auto"/>
    </w:pPr>
    <w:rPr>
      <w:rFonts w:ascii="Arial" w:eastAsia="Times New Roman" w:hAnsi="Arial" w:cs="Times New Roman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>
  <footer/>
  <header/>
  <body>
    <Sdm_Att> </Sdm_Att>
    <tbl_kopitil>
      <table>
        <headers>
          <header>sdk_navn</header>
        </headers>
        <row>
          <cell> </cell>
        </row>
      </table>
    </tbl_kopitil>
    <sgr_beskrivelse> </sgr_beskrivelse>
    <Sas_ArkivsakID>24/3603</Sas_ArkivsakID>
    <Sdm_AMPostNr> </Sdm_AMPostNr>
    <Spg_paragrafID> </Spg_paragrafID>
    <Gid_GidKode>EVHE</Gid_GidKode>
    <Sdo_DokDato>08.11.2024</Sdo_DokDato>
    <Sdm_AMAdr> </Sdm_AMAdr>
    <Sdo_AMReferanse> </Sdo_AMReferanse>
    <Sdm_AMPoststed> </Sdm_AMPoststed>
    <Sdo_Tittel>Utvidelse av ekspertgruppen - tiltak overfor barn og unge som begår gjentatt eller alvorlig kriminalitet</Sdo_Tittel>
    <Sdo_Tittel2> </Sdo_Tittel2>
  </body>
  <properties>
    <language>NO</language>
    <templateURI>docx</templateURI>
    <showHiddenMark>False</showHiddenMark>
    <websakInfo>
      <fletteDato>08.11.2024</fletteDato>
      <sakid>1100000152</sakid>
      <jpid>1100017008</jpid>
      <filUnique/>
      <filChecksumFørFlett/>
      <erHoveddokument>False</erHoveddokument>
      <dcTitle>Utvidelse av ekspertgruppen - tiltak overfor barn og unge som begår gjentatt eller alvorlig kriminalitet</dcTitle>
    </websakInfo>
    <mutualMergeSupport>False</mutualMergeSupport>
    <docs>
      <doc>
        <sdm_watermark/>
        <Sdm_AMPoststed/>
        <Sdm_AMPostNr/>
        <Sdm_Att/>
        <Sdo_AMReferanse/>
        <sdm_sdfid>26554</sdm_sdfid>
        <Sdm_AMAdr/>
      </doc>
    </docs>
    <mergeMode>MergeOne</mergeMode>
  </properties>
</document>
</file>

<file path=customXml/itemProps1.xml><?xml version="1.0" encoding="utf-8"?>
<ds:datastoreItem xmlns:ds="http://schemas.openxmlformats.org/officeDocument/2006/customXml" ds:itemID="{B3FB355C-A274-4F0E-964E-4A50EE9E1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 Brevmal JD</Template>
  <TotalTime>0</TotalTime>
  <Pages>2</Pages>
  <Words>222</Words>
  <Characters>1385</Characters>
  <Application>Microsoft Office Word</Application>
  <DocSecurity>4</DocSecurity>
  <Lines>11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Utvidelse av ekspertgruppen - tiltak overfor barn og unge som begår gjentatt eller alvorlig kriminalitet</vt:lpstr>
      <vt:lpstr>Deres ref	</vt:lpstr>
    </vt:vector>
  </TitlesOfParts>
  <Company>eimstad data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Utvidelse av ekspertgruppen - tiltak overfor barn og unge som begår gjentatt eller alvorlig kriminalitet</dc:title>
  <dc:creator>tor@eimstad.as</dc:creator>
  <cp:lastModifiedBy>Ann-Sophi Glad</cp:lastModifiedBy>
  <cp:revision>2</cp:revision>
  <cp:lastPrinted>1997-09-01T09:03:00Z</cp:lastPrinted>
  <dcterms:created xsi:type="dcterms:W3CDTF">2024-11-11T14:36:00Z</dcterms:created>
  <dcterms:modified xsi:type="dcterms:W3CDTF">2024-11-11T14:36:00Z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onsept">
    <vt:lpwstr>0</vt:lpwstr>
  </property>
  <property fmtid="{D5CDD505-2E9C-101B-9397-08002B2CF9AE}" pid="3" name="split">
    <vt:lpwstr> </vt:lpwstr>
  </property>
  <property fmtid="{D5CDD505-2E9C-101B-9397-08002B2CF9AE}" pid="4" name="WEBSAK">
    <vt:lpwstr>BREV</vt:lpwstr>
  </property>
  <property fmtid="{D5CDD505-2E9C-101B-9397-08002B2CF9AE}" pid="5" name="RUNCODE">
    <vt:lpwstr>FALSE</vt:lpwstr>
  </property>
  <property fmtid="{D5CDD505-2E9C-101B-9397-08002B2CF9AE}" pid="6" name="LANGUAGE">
    <vt:lpwstr>NO</vt:lpwstr>
  </property>
</Properties>
</file>